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glossary/_rels/document.xml.rels" ContentType="application/vnd.openxmlformats-package.relationships+xml"/>
  <Override PartName="/word/glossary/document.xml" ContentType="application/vnd.openxmlformats-officedocument.wordprocessingml.document.glossary+xml"/>
  <Override PartName="/word/glossary/webSettings.xml" ContentType="application/vnd.openxmlformats-officedocument.wordprocessingml.webSetting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fontTable.xml" ContentType="application/vnd.openxmlformats-officedocument.wordprocessingml.fontTable+xml"/>
  <Override PartName="/_rels/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4.xml.rels" ContentType="application/vnd.openxmlformats-package.relationships+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5000" w:type="pct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33"/>
        <w:gridCol w:w="5479"/>
        <w:gridCol w:w="4634"/>
        <w:gridCol w:w="325"/>
      </w:tblGrid>
      <w:tr>
        <w:trPr>
          <w:trHeight w:val="983" w:hRule="atLeast"/>
        </w:trPr>
        <w:tc>
          <w:tcPr>
            <w:tcW w:w="333" w:type="dxa"/>
            <w:tcBorders/>
            <w:shd w:color="auto" w:fill="auto" w:val="clear"/>
          </w:tcPr>
          <w:p>
            <w:pPr>
              <w:pStyle w:val="Titreprincipal"/>
              <w:spacing w:before="0" w:after="160"/>
              <w:contextualSpacing/>
              <w:rPr>
                <w:lang w:val="fr-CA"/>
              </w:rPr>
            </w:pPr>
            <w:r>
              <w:rPr>
                <w:lang w:val="fr-CA"/>
              </w:rPr>
            </w:r>
            <w:bookmarkStart w:id="0" w:name="_GoBack"/>
            <w:bookmarkStart w:id="1" w:name="_GoBack"/>
            <w:bookmarkEnd w:id="1"/>
          </w:p>
        </w:tc>
        <w:tc>
          <w:tcPr>
            <w:tcW w:w="5479" w:type="dxa"/>
            <w:tcBorders/>
            <w:shd w:color="auto" w:fill="1F497D" w:themeFill="text2" w:val="clear"/>
            <w:vAlign w:val="center"/>
          </w:tcPr>
          <w:p>
            <w:pPr>
              <w:pStyle w:val="Titreprincipal"/>
              <w:spacing w:before="0" w:after="160"/>
              <w:contextualSpacing/>
              <w:rPr>
                <w:lang w:val="fr-CA"/>
              </w:rPr>
            </w:pPr>
            <w:sdt>
              <w:sdtPr>
                <w:text/>
              </w:sdtPr>
              <w:sdtContent>
                <w:r>
                  <w:rPr>
                    <w:lang w:val="fr-CA" w:bidi="fr-FR"/>
                  </w:rPr>
                  <w:t>Formulaire d</w:t>
                </w:r>
                <w:r>
                  <w:rPr>
                    <w:lang w:val="fr-CA" w:bidi="fr-FR"/>
                  </w:rPr>
                  <w:t>e fiche</w:t>
                </w:r>
                <w:r>
                  <w:rPr>
                    <w:lang w:val="fr-CA" w:bidi="fr-FR"/>
                  </w:rPr>
                  <w:t xml:space="preserve">  client</w:t>
                </w:r>
              </w:sdtContent>
            </w:sdt>
          </w:p>
        </w:tc>
        <w:tc>
          <w:tcPr>
            <w:tcW w:w="4634" w:type="dxa"/>
            <w:tcBorders/>
            <w:shd w:color="auto" w:fill="auto" w:val="clear"/>
          </w:tcPr>
          <w:p>
            <w:pPr>
              <w:pStyle w:val="Titreprincipal"/>
              <w:spacing w:before="0" w:after="160"/>
              <w:contextualSpacing/>
              <w:rPr>
                <w:lang w:val="fr-CA"/>
              </w:rPr>
            </w:pPr>
            <w:r>
              <w:rPr>
                <w:lang w:val="fr-CA"/>
              </w:rPr>
            </w:r>
          </w:p>
        </w:tc>
        <w:tc>
          <w:tcPr>
            <w:tcW w:w="325" w:type="dxa"/>
            <w:tcBorders/>
            <w:shd w:color="auto" w:fill="auto" w:val="clear"/>
          </w:tcPr>
          <w:p>
            <w:pPr>
              <w:pStyle w:val="Titreprincipal"/>
              <w:spacing w:before="0" w:after="160"/>
              <w:contextualSpacing/>
              <w:rPr>
                <w:lang w:val="fr-CA"/>
              </w:rPr>
            </w:pPr>
            <w:r>
              <w:rPr>
                <w:lang w:val="fr-CA"/>
              </w:rPr>
            </w:r>
          </w:p>
        </w:tc>
      </w:tr>
      <w:tr>
        <w:trPr>
          <w:trHeight w:val="288" w:hRule="atLeast"/>
        </w:trPr>
        <w:tc>
          <w:tcPr>
            <w:tcW w:w="333" w:type="dxa"/>
            <w:tcBorders/>
            <w:shd w:color="auto" w:fill="auto" w:val="clear"/>
          </w:tcPr>
          <w:p>
            <w:pPr>
              <w:pStyle w:val="Normal"/>
              <w:spacing w:before="0" w:after="160"/>
              <w:rPr>
                <w:lang w:val="fr-CA"/>
              </w:rPr>
            </w:pPr>
            <w:r>
              <w:rPr>
                <w:lang w:val="fr-CA"/>
              </w:rPr>
            </w:r>
          </w:p>
        </w:tc>
        <w:tc>
          <w:tcPr>
            <w:tcW w:w="10113" w:type="dxa"/>
            <w:gridSpan w:val="2"/>
            <w:tcBorders/>
            <w:shd w:color="auto" w:fill="auto" w:val="clear"/>
          </w:tcPr>
          <w:p>
            <w:pPr>
              <w:pStyle w:val="Normal"/>
              <w:spacing w:before="0" w:after="160"/>
              <w:rPr>
                <w:lang w:val="fr-CA"/>
              </w:rPr>
            </w:pPr>
            <w:r>
              <w:rPr>
                <w:lang w:val="fr-CA"/>
              </w:rPr>
            </w:r>
          </w:p>
        </w:tc>
        <w:tc>
          <w:tcPr>
            <w:tcW w:w="325" w:type="dxa"/>
            <w:tcBorders/>
            <w:shd w:color="auto" w:fill="auto" w:val="clear"/>
          </w:tcPr>
          <w:p>
            <w:pPr>
              <w:pStyle w:val="Normal"/>
              <w:spacing w:before="0" w:after="160"/>
              <w:rPr>
                <w:lang w:val="fr-CA"/>
              </w:rPr>
            </w:pPr>
            <w:r>
              <w:rPr>
                <w:lang w:val="fr-CA"/>
              </w:rPr>
            </w:r>
          </w:p>
        </w:tc>
      </w:tr>
      <w:tr>
        <w:trPr>
          <w:trHeight w:val="9908" w:hRule="atLeast"/>
        </w:trPr>
        <w:tc>
          <w:tcPr>
            <w:tcW w:w="333" w:type="dxa"/>
            <w:tcBorders/>
            <w:shd w:color="auto" w:fill="auto" w:val="clear"/>
          </w:tcPr>
          <w:p>
            <w:pPr>
              <w:pStyle w:val="Normal"/>
              <w:spacing w:before="0" w:after="160"/>
              <w:rPr>
                <w:lang w:val="fr-CA"/>
              </w:rPr>
            </w:pPr>
            <w:r>
              <w:rPr>
                <w:lang w:val="fr-CA"/>
              </w:rPr>
            </w:r>
          </w:p>
        </w:tc>
        <w:tc>
          <w:tcPr>
            <w:tcW w:w="10113" w:type="dxa"/>
            <w:gridSpan w:val="2"/>
            <w:tcBorders/>
            <w:shd w:color="auto" w:fill="auto" w:val="clear"/>
          </w:tcPr>
          <w:tbl>
            <w:tblPr>
              <w:tblStyle w:val="Grilledutableau"/>
              <w:tblW w:w="9897" w:type="dxa"/>
              <w:jc w:val="left"/>
              <w:tblInd w:w="0" w:type="dxa"/>
              <w:tblCellMar>
                <w:top w:w="28" w:type="dxa"/>
                <w:left w:w="108" w:type="dxa"/>
                <w:bottom w:w="0" w:type="dxa"/>
                <w:right w:w="108" w:type="dxa"/>
              </w:tblCellMar>
              <w:tblLook w:val="0620"/>
            </w:tblPr>
            <w:tblGrid>
              <w:gridCol w:w="2201"/>
              <w:gridCol w:w="299"/>
              <w:gridCol w:w="615"/>
              <w:gridCol w:w="269"/>
              <w:gridCol w:w="32"/>
              <w:gridCol w:w="1477"/>
              <w:gridCol w:w="299"/>
              <w:gridCol w:w="1340"/>
              <w:gridCol w:w="238"/>
              <w:gridCol w:w="61"/>
              <w:gridCol w:w="3066"/>
            </w:tblGrid>
            <w:tr>
              <w:trPr>
                <w:trHeight w:val="170" w:hRule="atLeast"/>
              </w:trPr>
              <w:tc>
                <w:tcPr>
                  <w:tcW w:w="2201" w:type="dxa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7397" w:type="dxa"/>
                  <w:gridSpan w:val="9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/>
              <w:tc>
                <w:tcPr>
                  <w:tcW w:w="2201" w:type="dxa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Date</w:t>
                      </w:r>
                    </w:sdtContent>
                  </w:sdt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7397" w:type="dxa"/>
                  <w:gridSpan w:val="9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Nom de l’agent/délégué</w:t>
                      </w:r>
                    </w:sdtContent>
                  </w:sdt>
                </w:p>
              </w:tc>
            </w:tr>
            <w:tr>
              <w:trPr/>
              <w:tc>
                <w:tcPr>
                  <w:tcW w:w="4893" w:type="dxa"/>
                  <w:gridSpan w:val="6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4705" w:type="dxa"/>
                  <w:gridSpan w:val="4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>
                <w:trHeight w:val="454" w:hRule="atLeast"/>
              </w:trPr>
              <w:tc>
                <w:tcPr>
                  <w:tcW w:w="4893" w:type="dxa"/>
                  <w:gridSpan w:val="6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Nom du client</w:t>
                      </w:r>
                    </w:sdtContent>
                  </w:sdt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4705" w:type="dxa"/>
                  <w:gridSpan w:val="4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Nom de l’organisation/société du client</w:t>
                      </w:r>
                    </w:sdtContent>
                  </w:sdt>
                </w:p>
              </w:tc>
            </w:tr>
            <w:tr>
              <w:trPr>
                <w:trHeight w:val="397" w:hRule="atLeast"/>
              </w:trPr>
              <w:tc>
                <w:tcPr>
                  <w:tcW w:w="9897" w:type="dxa"/>
                  <w:gridSpan w:val="11"/>
                  <w:tcBorders>
                    <w:top w:val="single" w:sz="24" w:space="0" w:color="1F497D"/>
                    <w:left w:val="nil"/>
                    <w:bottom w:val="single" w:sz="24" w:space="0" w:color="1F497D"/>
                    <w:right w:val="nil"/>
                  </w:tcBorders>
                  <w:shd w:color="auto" w:fill="F2F2F2" w:themeFill="background1" w:themeFillShade="f2" w:val="clear"/>
                  <w:vAlign w:val="center"/>
                </w:tcPr>
                <w:p>
                  <w:pPr>
                    <w:pStyle w:val="Texteengrasbleu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Informations sur le client</w:t>
                      </w:r>
                    </w:sdtContent>
                  </w:sdt>
                </w:p>
              </w:tc>
            </w:tr>
            <w:tr>
              <w:trPr>
                <w:trHeight w:val="57" w:hRule="atLeast"/>
              </w:trPr>
              <w:tc>
                <w:tcPr>
                  <w:tcW w:w="9897" w:type="dxa"/>
                  <w:gridSpan w:val="11"/>
                  <w:tcBorders>
                    <w:top w:val="single" w:sz="24" w:space="0" w:color="1F497D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>
                <w:trHeight w:val="414" w:hRule="atLeast"/>
              </w:trPr>
              <w:tc>
                <w:tcPr>
                  <w:tcW w:w="3115" w:type="dxa"/>
                  <w:gridSpan w:val="3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30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3116" w:type="dxa"/>
                  <w:gridSpan w:val="3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29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3066" w:type="dxa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>
                <w:trHeight w:val="346" w:hRule="atLeast"/>
              </w:trPr>
              <w:tc>
                <w:tcPr>
                  <w:tcW w:w="338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Téléphone domicile</w:t>
                      </w:r>
                    </w:sdtContent>
                  </w:sdt>
                </w:p>
              </w:tc>
              <w:tc>
                <w:tcPr>
                  <w:tcW w:w="3386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Téléphone mobile</w:t>
                      </w:r>
                    </w:sdtContent>
                  </w:sdt>
                </w:p>
              </w:tc>
              <w:tc>
                <w:tcPr>
                  <w:tcW w:w="3127" w:type="dxa"/>
                  <w:gridSpan w:val="2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Adresse courriel</w:t>
                      </w:r>
                    </w:sdtContent>
                  </w:sdt>
                </w:p>
              </w:tc>
            </w:tr>
            <w:tr>
              <w:trPr>
                <w:trHeight w:val="414" w:hRule="atLeast"/>
              </w:trPr>
              <w:tc>
                <w:tcPr>
                  <w:tcW w:w="9897" w:type="dxa"/>
                  <w:gridSpan w:val="11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>
                <w:trHeight w:val="346" w:hRule="atLeast"/>
              </w:trPr>
              <w:tc>
                <w:tcPr>
                  <w:tcW w:w="9897" w:type="dxa"/>
                  <w:gridSpan w:val="11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Adresse</w:t>
                      </w:r>
                    </w:sdtContent>
                  </w:sdt>
                </w:p>
              </w:tc>
            </w:tr>
            <w:tr>
              <w:trPr>
                <w:trHeight w:val="346" w:hRule="atLeast"/>
              </w:trPr>
              <w:tc>
                <w:tcPr>
                  <w:tcW w:w="3115" w:type="dxa"/>
                  <w:gridSpan w:val="3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30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3116" w:type="dxa"/>
                  <w:gridSpan w:val="3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29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3066" w:type="dxa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>
                <w:trHeight w:val="346" w:hRule="atLeast"/>
              </w:trPr>
              <w:tc>
                <w:tcPr>
                  <w:tcW w:w="3115" w:type="dxa"/>
                  <w:gridSpan w:val="3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Ville</w:t>
                      </w:r>
                    </w:sdtContent>
                  </w:sdt>
                </w:p>
              </w:tc>
              <w:tc>
                <w:tcPr>
                  <w:tcW w:w="30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3116" w:type="dxa"/>
                  <w:gridSpan w:val="3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Département</w:t>
                      </w:r>
                    </w:sdtContent>
                  </w:sdt>
                </w:p>
              </w:tc>
              <w:tc>
                <w:tcPr>
                  <w:tcW w:w="29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3066" w:type="dxa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Code postal</w:t>
                      </w:r>
                    </w:sdtContent>
                  </w:sdt>
                </w:p>
              </w:tc>
            </w:tr>
            <w:tr>
              <w:trPr>
                <w:trHeight w:val="346" w:hRule="atLeast"/>
              </w:trPr>
              <w:tc>
                <w:tcPr>
                  <w:tcW w:w="9897" w:type="dxa"/>
                  <w:gridSpan w:val="11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>
                <w:trHeight w:val="346" w:hRule="atLeast"/>
              </w:trPr>
              <w:tc>
                <w:tcPr>
                  <w:tcW w:w="9897" w:type="dxa"/>
                  <w:gridSpan w:val="11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Type de profession/d’activité</w:t>
                      </w:r>
                    </w:sdtContent>
                  </w:sdt>
                </w:p>
              </w:tc>
            </w:tr>
            <w:tr>
              <w:trPr>
                <w:trHeight w:val="346" w:hRule="atLeast"/>
              </w:trPr>
              <w:tc>
                <w:tcPr>
                  <w:tcW w:w="4893" w:type="dxa"/>
                  <w:gridSpan w:val="6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4705" w:type="dxa"/>
                  <w:gridSpan w:val="4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>
                <w:trHeight w:val="346" w:hRule="atLeast"/>
              </w:trPr>
              <w:tc>
                <w:tcPr>
                  <w:tcW w:w="4893" w:type="dxa"/>
                  <w:gridSpan w:val="6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DATE DE NAISSANCE</w:t>
                      </w:r>
                    </w:sdtContent>
                  </w:sdt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4705" w:type="dxa"/>
                  <w:gridSpan w:val="4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Sexe</w:t>
                      </w:r>
                    </w:sdtContent>
                  </w:sdt>
                </w:p>
              </w:tc>
            </w:tr>
            <w:tr>
              <w:trPr>
                <w:trHeight w:val="346" w:hRule="atLeast"/>
              </w:trPr>
              <w:tc>
                <w:tcPr>
                  <w:tcW w:w="4893" w:type="dxa"/>
                  <w:gridSpan w:val="6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4705" w:type="dxa"/>
                  <w:gridSpan w:val="4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>
                <w:trHeight w:val="346" w:hRule="atLeast"/>
              </w:trPr>
              <w:tc>
                <w:tcPr>
                  <w:tcW w:w="4893" w:type="dxa"/>
                  <w:gridSpan w:val="6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Informations supplémentaires (senior/militaire/etc</w:t>
                      </w:r>
                      <w:r>
                        <w:rPr>
                          <w:lang w:val="fr-CA" w:bidi="fr-FR"/>
                        </w:rPr>
                        <w:t>.)</w:t>
                      </w:r>
                    </w:sdtContent>
                  </w:sdt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4705" w:type="dxa"/>
                  <w:gridSpan w:val="4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Demandes de service</w:t>
                      </w:r>
                    </w:sdtContent>
                  </w:sdt>
                </w:p>
              </w:tc>
            </w:tr>
            <w:tr>
              <w:trPr>
                <w:trHeight w:val="346" w:hRule="atLeast"/>
              </w:trPr>
              <w:tc>
                <w:tcPr>
                  <w:tcW w:w="4893" w:type="dxa"/>
                  <w:gridSpan w:val="6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4705" w:type="dxa"/>
                  <w:gridSpan w:val="4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>
                <w:trHeight w:val="346" w:hRule="atLeast"/>
              </w:trPr>
              <w:tc>
                <w:tcPr>
                  <w:tcW w:w="4893" w:type="dxa"/>
                  <w:gridSpan w:val="6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Demandes autres/spéciales</w:t>
                      </w:r>
                    </w:sdtContent>
                  </w:sdt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4705" w:type="dxa"/>
                  <w:gridSpan w:val="4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Disponibilité pour suivis</w:t>
                      </w:r>
                    </w:sdtContent>
                  </w:sdt>
                </w:p>
              </w:tc>
            </w:tr>
            <w:tr>
              <w:trPr>
                <w:trHeight w:val="346" w:hRule="atLeast"/>
              </w:trPr>
              <w:tc>
                <w:tcPr>
                  <w:tcW w:w="4893" w:type="dxa"/>
                  <w:gridSpan w:val="6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4705" w:type="dxa"/>
                  <w:gridSpan w:val="4"/>
                  <w:tcBorders>
                    <w:top w:val="nil"/>
                    <w:left w:val="nil"/>
                    <w:bottom w:val="single" w:sz="4" w:space="0" w:color="808080"/>
                    <w:right w:val="nil"/>
                  </w:tcBorders>
                </w:tcPr>
                <w:p>
                  <w:pPr>
                    <w:pStyle w:val="Normal"/>
                    <w:spacing w:before="0" w:after="16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</w:tr>
            <w:tr>
              <w:trPr>
                <w:trHeight w:val="346" w:hRule="atLeast"/>
              </w:trPr>
              <w:tc>
                <w:tcPr>
                  <w:tcW w:w="4893" w:type="dxa"/>
                  <w:gridSpan w:val="6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Ancien client ?</w:t>
                      </w:r>
                    </w:sdtContent>
                  </w:sdt>
                </w:p>
              </w:tc>
              <w:tc>
                <w:tcPr>
                  <w:tcW w:w="29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r>
                    <w:rPr>
                      <w:lang w:val="fr-CA"/>
                    </w:rPr>
                  </w:r>
                </w:p>
              </w:tc>
              <w:tc>
                <w:tcPr>
                  <w:tcW w:w="4705" w:type="dxa"/>
                  <w:gridSpan w:val="4"/>
                  <w:tcBorders>
                    <w:top w:val="single" w:sz="4" w:space="0" w:color="808080"/>
                    <w:left w:val="nil"/>
                    <w:bottom w:val="nil"/>
                    <w:right w:val="nil"/>
                  </w:tcBorders>
                </w:tcPr>
                <w:p>
                  <w:pPr>
                    <w:pStyle w:val="Texteengras"/>
                    <w:spacing w:before="0" w:after="120"/>
                    <w:rPr>
                      <w:lang w:val="fr-CA"/>
                    </w:rPr>
                  </w:pPr>
                  <w:sdt>
                    <w:sdtPr>
                      <w:text/>
                    </w:sdtPr>
                    <w:sdtContent>
                      <w:r>
                        <w:rPr>
                          <w:lang w:val="fr-CA" w:bidi="fr-FR"/>
                        </w:rPr>
                        <w:t>Référencé par</w:t>
                      </w:r>
                    </w:sdtContent>
                  </w:sdt>
                </w:p>
              </w:tc>
            </w:tr>
          </w:tbl>
          <w:p>
            <w:pPr>
              <w:pStyle w:val="Normal"/>
              <w:spacing w:before="0" w:after="160"/>
              <w:rPr>
                <w:lang w:val="fr-CA"/>
              </w:rPr>
            </w:pPr>
            <w:r>
              <w:rPr>
                <w:lang w:val="fr-CA"/>
              </w:rPr>
            </w:r>
          </w:p>
        </w:tc>
        <w:tc>
          <w:tcPr>
            <w:tcW w:w="325" w:type="dxa"/>
            <w:tcBorders/>
            <w:shd w:color="auto" w:fill="auto" w:val="clear"/>
          </w:tcPr>
          <w:p>
            <w:pPr>
              <w:pStyle w:val="Normal"/>
              <w:spacing w:before="0" w:after="160"/>
              <w:rPr>
                <w:lang w:val="fr-CA"/>
              </w:rPr>
            </w:pPr>
            <w:r>
              <w:rPr>
                <w:lang w:val="fr-CA"/>
              </w:rPr>
            </w:r>
          </w:p>
        </w:tc>
      </w:tr>
    </w:tbl>
    <w:p>
      <w:pPr>
        <w:pStyle w:val="Normal"/>
        <w:spacing w:before="0" w:after="160"/>
        <w:rPr>
          <w:lang w:val="fr-CA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567" w:right="567" w:header="709" w:top="1729" w:footer="431" w:bottom="1729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Franklin Gothic Book">
    <w:charset w:val="01"/>
    <w:family w:val="roman"/>
    <w:pitch w:val="variable"/>
  </w:font>
  <w:font w:name="Constantia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790" w:type="dxa"/>
      <w:jc w:val="left"/>
      <w:tblInd w:w="0" w:type="dxa"/>
      <w:tblCellMar>
        <w:top w:w="0" w:type="dxa"/>
        <w:left w:w="108" w:type="dxa"/>
        <w:bottom w:w="0" w:type="dxa"/>
        <w:right w:w="108" w:type="dxa"/>
      </w:tblCellMar>
      <w:tblLook w:val="04a0"/>
    </w:tblPr>
    <w:tblGrid>
      <w:gridCol w:w="3596"/>
      <w:gridCol w:w="3597"/>
      <w:gridCol w:w="3597"/>
    </w:tblGrid>
    <w:tr>
      <w:trPr>
        <w:trHeight w:val="288" w:hRule="atLeast"/>
      </w:trPr>
      <w:tc>
        <w:tcPr>
          <w:tcW w:w="3596" w:type="dxa"/>
          <w:tcBorders/>
          <w:shd w:color="auto" w:fill="auto" w:val="clear"/>
          <w:vAlign w:val="center"/>
        </w:tcPr>
        <w:p>
          <w:pPr>
            <w:pStyle w:val="Contacts"/>
            <w:spacing w:before="0" w:after="100"/>
            <w:rPr/>
          </w:pPr>
          <w:r>
            <w:rPr/>
            <mc:AlternateContent>
              <mc:Choice Requires="wpg">
                <w:drawing>
                  <wp:anchor behindDoc="1" distT="0" distB="0" distL="114300" distR="114300" simplePos="0" locked="0" layoutInCell="1" allowOverlap="1" relativeHeight="7">
                    <wp:simplePos x="0" y="0"/>
                    <wp:positionH relativeFrom="column">
                      <wp:posOffset>-52070</wp:posOffset>
                    </wp:positionH>
                    <wp:positionV relativeFrom="paragraph">
                      <wp:posOffset>281305</wp:posOffset>
                    </wp:positionV>
                    <wp:extent cx="6864985" cy="979170"/>
                    <wp:effectExtent l="0" t="0" r="0" b="0"/>
                    <wp:wrapNone/>
                    <wp:docPr id="3" name="Groupe 15"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64480" cy="978480"/>
                            </a:xfrm>
                          </wpg:grpSpPr>
                          <wps:wsp>
                            <wps:cNvSpPr/>
                            <wps:nvSpPr>
                              <wps:cNvPr id="2" name="Rectangle 1"/>
                              <wps:cNvSpPr/>
                            </wps:nvSpPr>
                            <wps:spPr>
                              <a:xfrm>
                                <a:off x="1440" y="38160"/>
                                <a:ext cx="6863040" cy="940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</wps:spPr>
                            <wps:bodyPr/>
                          </wps:wsp>
                          <wps:wsp>
                            <wps:cNvSpPr txBox="1"/>
                            <wps:spPr>
                              <a:xfrm>
                                <a:off x="0" y="0"/>
                                <a:ext cx="6864480" cy="38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f497d"/>
                              </a:solidFill>
                              <a:ln w="12600">
                                <a:solidFill>
                                  <a:srgbClr val="1f497d"/>
                                </a:solidFill>
                                <a:round/>
                              </a:ln>
                            </wps:spPr>
                            <wps:bodyPr/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shape_0" alt="Groupe 15" style="position:absolute;margin-left:-4.1pt;margin-top:22.15pt;width:540.5pt;height:77.05pt" coordorigin="-82,443" coordsize="10810,1541">
                    <v:rect id="shape_0" ID="Rectangle 17" fillcolor="#f2f2f2" stroked="f" style="position:absolute;left:-80;top:503;width:10807;height:1480">
                      <w10:wrap type="none"/>
                      <v:fill o:detectmouseclick="t" type="solid" color2="#0d0d0d"/>
                      <v:stroke color="#3465a4" joinstyle="round" endcap="flat"/>
                    </v:rect>
                    <v:shape id="shape_0" ID="Rectangle" fillcolor="#1f497d" stroked="t" style="position:absolute;left:-82;top:443;width:10809;height:59" type="shapetype_202">
                      <w10:wrap type="none"/>
                      <v:fill o:detectmouseclick="t" type="solid" color2="#e0b682"/>
                      <v:stroke color="#1f497d" weight="12600" joinstyle="round" endcap="flat"/>
                    </v:shape>
                  </v:group>
                </w:pict>
              </mc:Fallback>
            </mc:AlternateContent>
            <mc:AlternateContent>
              <mc:Choice Requires="wps">
                <w:drawing>
                  <wp:inline distT="0" distB="0" distL="114300" distR="114300">
                    <wp:extent cx="155575" cy="202565"/>
                    <wp:effectExtent l="0" t="0" r="0" b="0"/>
                    <wp:docPr id="4" name=""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55160" cy="202320"/>
                            </a:xfrm>
                            <a:custGeom>
                              <a:avLst/>
                              <a:gdLst/>
                              <a:ahLst/>
                              <a:rect l="0" t="0" r="r" b="b"/>
                              <a:pathLst>
                                <a:path w="431" h="562">
                                  <a:moveTo>
                                    <a:pt x="215" y="0"/>
                                  </a:moveTo>
                                  <a:cubicBezTo>
                                    <a:pt x="95" y="0"/>
                                    <a:pt x="0" y="95"/>
                                    <a:pt x="0" y="215"/>
                                  </a:cubicBezTo>
                                  <a:cubicBezTo>
                                    <a:pt x="0" y="335"/>
                                    <a:pt x="215" y="561"/>
                                    <a:pt x="215" y="561"/>
                                  </a:cubicBezTo>
                                  <a:cubicBezTo>
                                    <a:pt x="215" y="561"/>
                                    <a:pt x="430" y="335"/>
                                    <a:pt x="430" y="215"/>
                                  </a:cubicBezTo>
                                  <a:cubicBezTo>
                                    <a:pt x="430" y="99"/>
                                    <a:pt x="335" y="0"/>
                                    <a:pt x="215" y="0"/>
                                  </a:cubicBezTo>
                                  <a:moveTo>
                                    <a:pt x="215" y="307"/>
                                  </a:moveTo>
                                  <a:cubicBezTo>
                                    <a:pt x="162" y="307"/>
                                    <a:pt x="116" y="265"/>
                                    <a:pt x="116" y="208"/>
                                  </a:cubicBezTo>
                                  <a:cubicBezTo>
                                    <a:pt x="116" y="155"/>
                                    <a:pt x="159" y="109"/>
                                    <a:pt x="215" y="109"/>
                                  </a:cubicBezTo>
                                  <a:cubicBezTo>
                                    <a:pt x="268" y="109"/>
                                    <a:pt x="314" y="152"/>
                                    <a:pt x="314" y="208"/>
                                  </a:cubicBezTo>
                                  <a:cubicBezTo>
                                    <a:pt x="314" y="265"/>
                                    <a:pt x="268" y="307"/>
                                    <a:pt x="215" y="30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1f497d"/>
                            </a:solidFill>
                            <a:ln>
                              <a:noFill/>
                            </a:ln>
                          </wps:spPr>
                          <wps:bodyPr/>
                        </wps:wsp>
                      </a:graphicData>
                    </a:graphic>
                  </wp:inline>
                </w:drawing>
              </mc:Choice>
              <mc:Fallback>
                <w:pict>
                  <v:shape id="shape_0" fillcolor="#1f497d" stroked="f" style="position:absolute;margin-left:0pt;margin-top:-15.95pt;width:12.15pt;height:15.85pt;mso-position-vertical:top">
                    <w10:wrap type="none"/>
                    <v:fill o:detectmouseclick="t" type="solid" color2="#e0b682"/>
                    <v:stroke color="#3465a4" joinstyle="round" endcap="flat"/>
                  </v:shape>
                </w:pict>
              </mc:Fallback>
            </mc:AlternateContent>
          </w:r>
        </w:p>
      </w:tc>
      <w:tc>
        <w:tcPr>
          <w:tcW w:w="3597" w:type="dxa"/>
          <w:tcBorders/>
          <w:shd w:color="auto" w:fill="auto" w:val="clear"/>
          <w:vAlign w:val="center"/>
        </w:tcPr>
        <w:p>
          <w:pPr>
            <w:pStyle w:val="Contacts"/>
            <w:spacing w:before="0" w:after="100"/>
            <w:rPr/>
          </w:pPr>
          <w:r>
            <w:rPr/>
            <mc:AlternateContent>
              <mc:Choice Requires="wps">
                <w:drawing>
                  <wp:inline distT="0" distB="0" distL="114300" distR="114300">
                    <wp:extent cx="165735" cy="165735"/>
                    <wp:effectExtent l="0" t="0" r="0" b="0"/>
                    <wp:docPr id="5" name=""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65600" cy="165600"/>
                            </a:xfrm>
                            <a:custGeom>
                              <a:avLst/>
                              <a:gdLst/>
                              <a:ahLst/>
                              <a:rect l="0" t="0" r="r" b="b"/>
                              <a:pathLst>
                                <a:path w="460" h="460">
                                  <a:moveTo>
                                    <a:pt x="230" y="0"/>
                                  </a:moveTo>
                                  <a:cubicBezTo>
                                    <a:pt x="102" y="0"/>
                                    <a:pt x="0" y="102"/>
                                    <a:pt x="0" y="230"/>
                                  </a:cubicBezTo>
                                  <a:cubicBezTo>
                                    <a:pt x="0" y="357"/>
                                    <a:pt x="102" y="459"/>
                                    <a:pt x="230" y="459"/>
                                  </a:cubicBezTo>
                                  <a:cubicBezTo>
                                    <a:pt x="357" y="459"/>
                                    <a:pt x="459" y="357"/>
                                    <a:pt x="459" y="230"/>
                                  </a:cubicBezTo>
                                  <a:cubicBezTo>
                                    <a:pt x="459" y="102"/>
                                    <a:pt x="357" y="0"/>
                                    <a:pt x="230" y="0"/>
                                  </a:cubicBezTo>
                                  <a:moveTo>
                                    <a:pt x="205" y="406"/>
                                  </a:moveTo>
                                  <a:cubicBezTo>
                                    <a:pt x="184" y="406"/>
                                    <a:pt x="166" y="388"/>
                                    <a:pt x="166" y="367"/>
                                  </a:cubicBezTo>
                                  <a:lnTo>
                                    <a:pt x="166" y="99"/>
                                  </a:lnTo>
                                  <a:cubicBezTo>
                                    <a:pt x="166" y="78"/>
                                    <a:pt x="184" y="60"/>
                                    <a:pt x="205" y="60"/>
                                  </a:cubicBezTo>
                                  <a:lnTo>
                                    <a:pt x="205" y="406"/>
                                  </a:lnTo>
                                  <a:moveTo>
                                    <a:pt x="293" y="381"/>
                                  </a:moveTo>
                                  <a:cubicBezTo>
                                    <a:pt x="293" y="395"/>
                                    <a:pt x="282" y="406"/>
                                    <a:pt x="268" y="406"/>
                                  </a:cubicBezTo>
                                  <a:lnTo>
                                    <a:pt x="230" y="406"/>
                                  </a:lnTo>
                                  <a:lnTo>
                                    <a:pt x="230" y="293"/>
                                  </a:lnTo>
                                  <a:lnTo>
                                    <a:pt x="268" y="293"/>
                                  </a:lnTo>
                                  <a:cubicBezTo>
                                    <a:pt x="282" y="293"/>
                                    <a:pt x="293" y="304"/>
                                    <a:pt x="293" y="318"/>
                                  </a:cubicBezTo>
                                  <a:lnTo>
                                    <a:pt x="293" y="381"/>
                                  </a:lnTo>
                                  <a:moveTo>
                                    <a:pt x="293" y="148"/>
                                  </a:moveTo>
                                  <a:cubicBezTo>
                                    <a:pt x="293" y="162"/>
                                    <a:pt x="282" y="173"/>
                                    <a:pt x="268" y="173"/>
                                  </a:cubicBezTo>
                                  <a:lnTo>
                                    <a:pt x="230" y="173"/>
                                  </a:lnTo>
                                  <a:lnTo>
                                    <a:pt x="230" y="60"/>
                                  </a:lnTo>
                                  <a:lnTo>
                                    <a:pt x="268" y="60"/>
                                  </a:lnTo>
                                  <a:cubicBezTo>
                                    <a:pt x="282" y="60"/>
                                    <a:pt x="293" y="71"/>
                                    <a:pt x="293" y="85"/>
                                  </a:cubicBezTo>
                                  <a:lnTo>
                                    <a:pt x="293" y="1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97d"/>
                            </a:solidFill>
                            <a:ln>
                              <a:noFill/>
                            </a:ln>
                          </wps:spPr>
                          <wps:bodyPr/>
                        </wps:wsp>
                      </a:graphicData>
                    </a:graphic>
                  </wp:inline>
                </w:drawing>
              </mc:Choice>
              <mc:Fallback>
                <w:pict>
                  <v:shape id="shape_0" fillcolor="#1f497d" stroked="f" style="position:absolute;margin-left:0pt;margin-top:-13.05pt;width:12.95pt;height:12.95pt;mso-position-vertical:top">
                    <w10:wrap type="none"/>
                    <v:fill o:detectmouseclick="t" type="solid" color2="#e0b682"/>
                    <v:stroke color="#3465a4" joinstyle="round" endcap="flat"/>
                  </v:shape>
                </w:pict>
              </mc:Fallback>
            </mc:AlternateContent>
          </w:r>
        </w:p>
      </w:tc>
      <w:tc>
        <w:tcPr>
          <w:tcW w:w="3597" w:type="dxa"/>
          <w:tcBorders/>
          <w:shd w:color="auto" w:fill="auto" w:val="clear"/>
          <w:vAlign w:val="center"/>
        </w:tcPr>
        <w:p>
          <w:pPr>
            <w:pStyle w:val="Contacts"/>
            <w:spacing w:before="0" w:after="100"/>
            <w:rPr/>
          </w:pPr>
          <w:r>
            <w:rPr/>
            <mc:AlternateContent>
              <mc:Choice Requires="wps">
                <w:drawing>
                  <wp:inline distT="0" distB="0" distL="114300" distR="114300">
                    <wp:extent cx="165735" cy="165735"/>
                    <wp:effectExtent l="0" t="0" r="0" b="0"/>
                    <wp:docPr id="6" name="Forme"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65600" cy="165600"/>
                            </a:xfrm>
                            <a:custGeom>
                              <a:avLst/>
                              <a:gdLst/>
                              <a:ahLst/>
                              <a:rect l="0" t="0" r="r" b="b"/>
                              <a:pathLst>
                                <a:path w="460" h="460">
                                  <a:moveTo>
                                    <a:pt x="124" y="169"/>
                                  </a:moveTo>
                                  <a:lnTo>
                                    <a:pt x="124" y="300"/>
                                  </a:lnTo>
                                  <a:cubicBezTo>
                                    <a:pt x="124" y="307"/>
                                    <a:pt x="127" y="311"/>
                                    <a:pt x="134" y="311"/>
                                  </a:cubicBezTo>
                                  <a:lnTo>
                                    <a:pt x="321" y="311"/>
                                  </a:lnTo>
                                  <a:cubicBezTo>
                                    <a:pt x="328" y="311"/>
                                    <a:pt x="332" y="307"/>
                                    <a:pt x="332" y="300"/>
                                  </a:cubicBezTo>
                                  <a:lnTo>
                                    <a:pt x="332" y="169"/>
                                  </a:lnTo>
                                  <a:lnTo>
                                    <a:pt x="226" y="254"/>
                                  </a:lnTo>
                                  <a:lnTo>
                                    <a:pt x="124" y="169"/>
                                  </a:lnTo>
                                  <a:moveTo>
                                    <a:pt x="300" y="152"/>
                                  </a:moveTo>
                                  <a:lnTo>
                                    <a:pt x="159" y="152"/>
                                  </a:lnTo>
                                  <a:lnTo>
                                    <a:pt x="230" y="208"/>
                                  </a:lnTo>
                                  <a:lnTo>
                                    <a:pt x="300" y="152"/>
                                  </a:lnTo>
                                  <a:moveTo>
                                    <a:pt x="230" y="0"/>
                                  </a:moveTo>
                                  <a:cubicBezTo>
                                    <a:pt x="102" y="0"/>
                                    <a:pt x="0" y="102"/>
                                    <a:pt x="0" y="230"/>
                                  </a:cubicBezTo>
                                  <a:cubicBezTo>
                                    <a:pt x="0" y="357"/>
                                    <a:pt x="102" y="459"/>
                                    <a:pt x="230" y="459"/>
                                  </a:cubicBezTo>
                                  <a:cubicBezTo>
                                    <a:pt x="357" y="459"/>
                                    <a:pt x="459" y="357"/>
                                    <a:pt x="459" y="230"/>
                                  </a:cubicBezTo>
                                  <a:cubicBezTo>
                                    <a:pt x="459" y="102"/>
                                    <a:pt x="357" y="0"/>
                                    <a:pt x="230" y="0"/>
                                  </a:cubicBezTo>
                                  <a:moveTo>
                                    <a:pt x="371" y="300"/>
                                  </a:moveTo>
                                  <a:cubicBezTo>
                                    <a:pt x="371" y="325"/>
                                    <a:pt x="350" y="346"/>
                                    <a:pt x="325" y="346"/>
                                  </a:cubicBezTo>
                                  <a:lnTo>
                                    <a:pt x="138" y="346"/>
                                  </a:lnTo>
                                  <a:cubicBezTo>
                                    <a:pt x="113" y="346"/>
                                    <a:pt x="92" y="325"/>
                                    <a:pt x="92" y="300"/>
                                  </a:cubicBezTo>
                                  <a:lnTo>
                                    <a:pt x="92" y="162"/>
                                  </a:lnTo>
                                  <a:cubicBezTo>
                                    <a:pt x="92" y="138"/>
                                    <a:pt x="113" y="117"/>
                                    <a:pt x="138" y="117"/>
                                  </a:cubicBezTo>
                                  <a:lnTo>
                                    <a:pt x="325" y="117"/>
                                  </a:lnTo>
                                  <a:cubicBezTo>
                                    <a:pt x="350" y="117"/>
                                    <a:pt x="371" y="138"/>
                                    <a:pt x="371" y="162"/>
                                  </a:cubicBezTo>
                                  <a:lnTo>
                                    <a:pt x="371" y="3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97d"/>
                            </a:solidFill>
                            <a:ln>
                              <a:noFill/>
                            </a:ln>
                          </wps:spPr>
                          <wps:bodyPr/>
                        </wps:wsp>
                      </a:graphicData>
                    </a:graphic>
                  </wp:inline>
                </w:drawing>
              </mc:Choice>
              <mc:Fallback>
                <w:pict>
                  <v:shape id="shape_0" ID="Forme" fillcolor="#1f497d" stroked="f" style="position:absolute;margin-left:0pt;margin-top:-13.05pt;width:12.95pt;height:12.95pt;mso-position-vertical:top">
                    <w10:wrap type="none"/>
                    <v:fill o:detectmouseclick="t" type="solid" color2="#e0b682"/>
                    <v:stroke color="#3465a4" joinstyle="round" endcap="flat"/>
                  </v:shape>
                </w:pict>
              </mc:Fallback>
            </mc:AlternateContent>
          </w:r>
        </w:p>
      </w:tc>
    </w:tr>
    <w:tr>
      <w:trPr>
        <w:trHeight w:val="20" w:hRule="atLeast"/>
      </w:trPr>
      <w:tc>
        <w:tcPr>
          <w:tcW w:w="3596" w:type="dxa"/>
          <w:tcBorders/>
          <w:shd w:color="auto" w:fill="auto" w:val="clear"/>
          <w:vAlign w:val="center"/>
        </w:tcPr>
        <w:p>
          <w:pPr>
            <w:pStyle w:val="Contacts"/>
            <w:spacing w:before="0" w:after="100"/>
            <w:rPr/>
          </w:pPr>
          <w:r>
            <w:rPr/>
          </w:r>
        </w:p>
      </w:tc>
      <w:tc>
        <w:tcPr>
          <w:tcW w:w="3597" w:type="dxa"/>
          <w:tcBorders/>
          <w:shd w:color="auto" w:fill="auto" w:val="clear"/>
          <w:vAlign w:val="center"/>
        </w:tcPr>
        <w:p>
          <w:pPr>
            <w:pStyle w:val="Contacts"/>
            <w:spacing w:before="0" w:after="100"/>
            <w:rPr/>
          </w:pPr>
          <w:r>
            <w:rPr/>
          </w:r>
        </w:p>
      </w:tc>
      <w:tc>
        <w:tcPr>
          <w:tcW w:w="3597" w:type="dxa"/>
          <w:tcBorders/>
          <w:shd w:color="auto" w:fill="auto" w:val="clear"/>
          <w:vAlign w:val="center"/>
        </w:tcPr>
        <w:p>
          <w:pPr>
            <w:pStyle w:val="Contacts"/>
            <w:spacing w:before="0" w:after="100"/>
            <w:rPr/>
          </w:pPr>
          <w:r>
            <w:rPr/>
          </w:r>
        </w:p>
      </w:tc>
    </w:tr>
    <w:tr>
      <w:trPr/>
      <w:tc>
        <w:tcPr>
          <w:tcW w:w="3596" w:type="dxa"/>
          <w:tcBorders/>
          <w:shd w:color="auto" w:fill="auto" w:val="clear"/>
          <w:vAlign w:val="center"/>
        </w:tcPr>
        <w:p>
          <w:pPr>
            <w:pStyle w:val="Contacts"/>
            <w:spacing w:before="0" w:after="100"/>
            <w:rPr/>
          </w:pPr>
          <w:sdt>
            <w:sdtPr>
              <w:text/>
            </w:sdtPr>
            <w:sdtContent>
              <w:r>
                <w:rPr>
                  <w:lang w:bidi="fr-FR"/>
                </w:rPr>
                <w:t>[ADRESSE DU BUREAU]</w:t>
              </w:r>
            </w:sdtContent>
          </w:sdt>
        </w:p>
      </w:tc>
      <w:tc>
        <w:tcPr>
          <w:tcW w:w="3597" w:type="dxa"/>
          <w:tcBorders/>
          <w:shd w:color="auto" w:fill="auto" w:val="clear"/>
          <w:vAlign w:val="center"/>
        </w:tcPr>
        <w:sdt>
          <w:sdtPr>
            <w:text/>
            <w:id w:val="1318296050"/>
          </w:sdtPr>
          <w:sdtContent>
            <w:p>
              <w:pPr>
                <w:pStyle w:val="Contacts"/>
                <w:spacing w:before="0" w:after="100"/>
                <w:rPr/>
              </w:pPr>
              <w:r>
                <w:rPr>
                  <w:lang w:bidi="fr-FR"/>
                </w:rPr>
                <w:t>[NUMÉRO DE TÉLÉPHONE]</w:t>
              </w:r>
            </w:p>
          </w:sdtContent>
        </w:sdt>
      </w:tc>
      <w:tc>
        <w:tcPr>
          <w:tcW w:w="3597" w:type="dxa"/>
          <w:tcBorders/>
          <w:shd w:color="auto" w:fill="auto" w:val="clear"/>
          <w:vAlign w:val="center"/>
        </w:tcPr>
        <w:sdt>
          <w:sdtPr>
            <w:text/>
            <w:id w:val="1299142366"/>
          </w:sdtPr>
          <w:sdtContent>
            <w:p>
              <w:pPr>
                <w:pStyle w:val="Contacts"/>
                <w:spacing w:before="0" w:after="100"/>
                <w:rPr/>
              </w:pPr>
              <w:r>
                <w:rPr>
                  <w:lang w:bidi="fr-FR"/>
                </w:rPr>
                <w:t>[COURRIEL]</w:t>
              </w:r>
            </w:p>
          </w:sdtContent>
        </w:sdt>
      </w:tc>
    </w:tr>
  </w:tbl>
  <w:p>
    <w:pPr>
      <w:pStyle w:val="Pieddepage"/>
      <w:spacing w:before="0" w:after="16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spacing w:before="0" w:after="160"/>
      <w:jc w:val="right"/>
      <w:rPr/>
    </w:pPr>
    <w:r>
      <w:rPr/>
      <mc:AlternateContent>
        <mc:Choice Requires="wps">
          <w:drawing>
            <wp:anchor behindDoc="1" distT="0" distB="0" distL="114300" distR="114300" simplePos="0" locked="0" layoutInCell="1" allowOverlap="1" relativeHeight="2">
              <wp:simplePos x="0" y="0"/>
              <wp:positionH relativeFrom="column">
                <wp:posOffset>409575</wp:posOffset>
              </wp:positionH>
              <wp:positionV relativeFrom="paragraph">
                <wp:posOffset>-133985</wp:posOffset>
              </wp:positionV>
              <wp:extent cx="637540" cy="382905"/>
              <wp:effectExtent l="0" t="0" r="0" b="0"/>
              <wp:wrapNone/>
              <wp:docPr id="1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080" cy="387360"/>
                      </a:xfrm>
                      <a:custGeom>
                        <a:avLst/>
                        <a:gdLst/>
                        <a:ahLst/>
                        <a:rect l="0" t="0" r="r" b="b"/>
                        <a:pathLst>
                          <a:path w="1778" h="1076">
                            <a:moveTo>
                              <a:pt x="192" y="445"/>
                            </a:moveTo>
                            <a:cubicBezTo>
                              <a:pt x="188" y="442"/>
                              <a:pt x="182" y="440"/>
                              <a:pt x="176" y="440"/>
                            </a:cubicBezTo>
                            <a:cubicBezTo>
                              <a:pt x="163" y="440"/>
                              <a:pt x="151" y="446"/>
                              <a:pt x="145" y="458"/>
                            </a:cubicBezTo>
                            <a:cubicBezTo>
                              <a:pt x="136" y="475"/>
                              <a:pt x="140" y="497"/>
                              <a:pt x="158" y="506"/>
                            </a:cubicBezTo>
                            <a:cubicBezTo>
                              <a:pt x="174" y="515"/>
                              <a:pt x="195" y="510"/>
                              <a:pt x="206" y="492"/>
                            </a:cubicBezTo>
                            <a:cubicBezTo>
                              <a:pt x="215" y="476"/>
                              <a:pt x="209" y="455"/>
                              <a:pt x="192" y="445"/>
                            </a:cubicBezTo>
                            <a:moveTo>
                              <a:pt x="1769" y="500"/>
                            </a:moveTo>
                            <a:lnTo>
                              <a:pt x="1491" y="15"/>
                            </a:lnTo>
                            <a:cubicBezTo>
                              <a:pt x="1485" y="6"/>
                              <a:pt x="1475" y="0"/>
                              <a:pt x="1464" y="0"/>
                            </a:cubicBezTo>
                            <a:cubicBezTo>
                              <a:pt x="1460" y="0"/>
                              <a:pt x="1455" y="1"/>
                              <a:pt x="1451" y="4"/>
                            </a:cubicBezTo>
                            <a:lnTo>
                              <a:pt x="1269" y="110"/>
                            </a:lnTo>
                            <a:cubicBezTo>
                              <a:pt x="1256" y="118"/>
                              <a:pt x="1250" y="137"/>
                              <a:pt x="1259" y="151"/>
                            </a:cubicBezTo>
                            <a:lnTo>
                              <a:pt x="1266" y="165"/>
                            </a:lnTo>
                            <a:lnTo>
                              <a:pt x="1247" y="177"/>
                            </a:lnTo>
                            <a:lnTo>
                              <a:pt x="1217" y="195"/>
                            </a:lnTo>
                            <a:lnTo>
                              <a:pt x="1187" y="213"/>
                            </a:lnTo>
                            <a:lnTo>
                              <a:pt x="1163" y="227"/>
                            </a:lnTo>
                            <a:cubicBezTo>
                              <a:pt x="1114" y="198"/>
                              <a:pt x="1058" y="186"/>
                              <a:pt x="1001" y="194"/>
                            </a:cubicBezTo>
                            <a:cubicBezTo>
                              <a:pt x="985" y="195"/>
                              <a:pt x="967" y="200"/>
                              <a:pt x="950" y="206"/>
                            </a:cubicBezTo>
                            <a:cubicBezTo>
                              <a:pt x="934" y="212"/>
                              <a:pt x="918" y="219"/>
                              <a:pt x="901" y="228"/>
                            </a:cubicBezTo>
                            <a:lnTo>
                              <a:pt x="901" y="228"/>
                            </a:lnTo>
                            <a:lnTo>
                              <a:pt x="889" y="236"/>
                            </a:lnTo>
                            <a:lnTo>
                              <a:pt x="876" y="228"/>
                            </a:lnTo>
                            <a:cubicBezTo>
                              <a:pt x="845" y="210"/>
                              <a:pt x="810" y="200"/>
                              <a:pt x="776" y="197"/>
                            </a:cubicBezTo>
                            <a:cubicBezTo>
                              <a:pt x="719" y="191"/>
                              <a:pt x="664" y="203"/>
                              <a:pt x="615" y="230"/>
                            </a:cubicBezTo>
                            <a:lnTo>
                              <a:pt x="560" y="198"/>
                            </a:lnTo>
                            <a:lnTo>
                              <a:pt x="509" y="168"/>
                            </a:lnTo>
                            <a:lnTo>
                              <a:pt x="518" y="154"/>
                            </a:lnTo>
                            <a:cubicBezTo>
                              <a:pt x="526" y="140"/>
                              <a:pt x="521" y="121"/>
                              <a:pt x="508" y="113"/>
                            </a:cubicBezTo>
                            <a:lnTo>
                              <a:pt x="326" y="7"/>
                            </a:lnTo>
                            <a:cubicBezTo>
                              <a:pt x="322" y="4"/>
                              <a:pt x="316" y="3"/>
                              <a:pt x="310" y="3"/>
                            </a:cubicBezTo>
                            <a:cubicBezTo>
                              <a:pt x="299" y="3"/>
                              <a:pt x="291" y="9"/>
                              <a:pt x="286" y="18"/>
                            </a:cubicBezTo>
                            <a:lnTo>
                              <a:pt x="8" y="503"/>
                            </a:lnTo>
                            <a:cubicBezTo>
                              <a:pt x="0" y="516"/>
                              <a:pt x="5" y="536"/>
                              <a:pt x="18" y="543"/>
                            </a:cubicBezTo>
                            <a:lnTo>
                              <a:pt x="18" y="543"/>
                            </a:lnTo>
                            <a:lnTo>
                              <a:pt x="200" y="650"/>
                            </a:lnTo>
                            <a:cubicBezTo>
                              <a:pt x="213" y="658"/>
                              <a:pt x="232" y="653"/>
                              <a:pt x="240" y="640"/>
                            </a:cubicBezTo>
                            <a:lnTo>
                              <a:pt x="240" y="640"/>
                            </a:lnTo>
                            <a:lnTo>
                              <a:pt x="307" y="522"/>
                            </a:lnTo>
                            <a:lnTo>
                              <a:pt x="358" y="551"/>
                            </a:lnTo>
                            <a:lnTo>
                              <a:pt x="413" y="583"/>
                            </a:lnTo>
                            <a:cubicBezTo>
                              <a:pt x="413" y="652"/>
                              <a:pt x="439" y="719"/>
                              <a:pt x="489" y="768"/>
                            </a:cubicBezTo>
                            <a:cubicBezTo>
                              <a:pt x="475" y="795"/>
                              <a:pt x="474" y="827"/>
                              <a:pt x="490" y="856"/>
                            </a:cubicBezTo>
                            <a:cubicBezTo>
                              <a:pt x="508" y="887"/>
                              <a:pt x="541" y="896"/>
                              <a:pt x="575" y="895"/>
                            </a:cubicBezTo>
                            <a:cubicBezTo>
                              <a:pt x="574" y="911"/>
                              <a:pt x="572" y="929"/>
                              <a:pt x="581" y="945"/>
                            </a:cubicBezTo>
                            <a:cubicBezTo>
                              <a:pt x="605" y="986"/>
                              <a:pt x="655" y="999"/>
                              <a:pt x="697" y="980"/>
                            </a:cubicBezTo>
                            <a:cubicBezTo>
                              <a:pt x="699" y="991"/>
                              <a:pt x="696" y="1005"/>
                              <a:pt x="702" y="1017"/>
                            </a:cubicBezTo>
                            <a:cubicBezTo>
                              <a:pt x="727" y="1060"/>
                              <a:pt x="782" y="1075"/>
                              <a:pt x="825" y="1050"/>
                            </a:cubicBezTo>
                            <a:lnTo>
                              <a:pt x="889" y="1012"/>
                            </a:lnTo>
                            <a:lnTo>
                              <a:pt x="952" y="1050"/>
                            </a:lnTo>
                            <a:cubicBezTo>
                              <a:pt x="995" y="1075"/>
                              <a:pt x="1050" y="1060"/>
                              <a:pt x="1075" y="1017"/>
                            </a:cubicBezTo>
                            <a:cubicBezTo>
                              <a:pt x="1081" y="1005"/>
                              <a:pt x="1078" y="993"/>
                              <a:pt x="1080" y="980"/>
                            </a:cubicBezTo>
                            <a:cubicBezTo>
                              <a:pt x="1122" y="999"/>
                              <a:pt x="1174" y="986"/>
                              <a:pt x="1196" y="945"/>
                            </a:cubicBezTo>
                            <a:cubicBezTo>
                              <a:pt x="1205" y="929"/>
                              <a:pt x="1203" y="912"/>
                              <a:pt x="1202" y="895"/>
                            </a:cubicBezTo>
                            <a:cubicBezTo>
                              <a:pt x="1236" y="898"/>
                              <a:pt x="1269" y="887"/>
                              <a:pt x="1287" y="856"/>
                            </a:cubicBezTo>
                            <a:cubicBezTo>
                              <a:pt x="1305" y="825"/>
                              <a:pt x="1296" y="790"/>
                              <a:pt x="1278" y="763"/>
                            </a:cubicBezTo>
                            <a:cubicBezTo>
                              <a:pt x="1293" y="756"/>
                              <a:pt x="1309" y="748"/>
                              <a:pt x="1318" y="732"/>
                            </a:cubicBezTo>
                            <a:lnTo>
                              <a:pt x="1318" y="732"/>
                            </a:lnTo>
                            <a:cubicBezTo>
                              <a:pt x="1320" y="731"/>
                              <a:pt x="1320" y="728"/>
                              <a:pt x="1321" y="725"/>
                            </a:cubicBezTo>
                            <a:cubicBezTo>
                              <a:pt x="1326" y="722"/>
                              <a:pt x="1329" y="719"/>
                              <a:pt x="1330" y="714"/>
                            </a:cubicBezTo>
                            <a:cubicBezTo>
                              <a:pt x="1354" y="674"/>
                              <a:pt x="1366" y="628"/>
                              <a:pt x="1366" y="581"/>
                            </a:cubicBezTo>
                            <a:lnTo>
                              <a:pt x="1390" y="567"/>
                            </a:lnTo>
                            <a:lnTo>
                              <a:pt x="1419" y="549"/>
                            </a:lnTo>
                            <a:lnTo>
                              <a:pt x="1449" y="531"/>
                            </a:lnTo>
                            <a:lnTo>
                              <a:pt x="1469" y="519"/>
                            </a:lnTo>
                            <a:lnTo>
                              <a:pt x="1536" y="637"/>
                            </a:lnTo>
                            <a:cubicBezTo>
                              <a:pt x="1543" y="650"/>
                              <a:pt x="1562" y="656"/>
                              <a:pt x="1576" y="647"/>
                            </a:cubicBezTo>
                            <a:lnTo>
                              <a:pt x="1576" y="647"/>
                            </a:lnTo>
                            <a:lnTo>
                              <a:pt x="1758" y="542"/>
                            </a:lnTo>
                            <a:cubicBezTo>
                              <a:pt x="1772" y="531"/>
                              <a:pt x="1777" y="513"/>
                              <a:pt x="1769" y="500"/>
                            </a:cubicBezTo>
                            <a:moveTo>
                              <a:pt x="203" y="580"/>
                            </a:moveTo>
                            <a:lnTo>
                              <a:pt x="72" y="503"/>
                            </a:lnTo>
                            <a:lnTo>
                              <a:pt x="322" y="69"/>
                            </a:lnTo>
                            <a:lnTo>
                              <a:pt x="451" y="145"/>
                            </a:lnTo>
                            <a:lnTo>
                              <a:pt x="203" y="580"/>
                            </a:lnTo>
                            <a:moveTo>
                              <a:pt x="417" y="515"/>
                            </a:moveTo>
                            <a:lnTo>
                              <a:pt x="384" y="495"/>
                            </a:lnTo>
                            <a:lnTo>
                              <a:pt x="334" y="466"/>
                            </a:lnTo>
                            <a:lnTo>
                              <a:pt x="478" y="215"/>
                            </a:lnTo>
                            <a:lnTo>
                              <a:pt x="529" y="243"/>
                            </a:lnTo>
                            <a:lnTo>
                              <a:pt x="562" y="262"/>
                            </a:lnTo>
                            <a:cubicBezTo>
                              <a:pt x="544" y="279"/>
                              <a:pt x="529" y="298"/>
                              <a:pt x="515" y="321"/>
                            </a:cubicBezTo>
                            <a:lnTo>
                              <a:pt x="444" y="445"/>
                            </a:lnTo>
                            <a:cubicBezTo>
                              <a:pt x="432" y="467"/>
                              <a:pt x="423" y="491"/>
                              <a:pt x="417" y="515"/>
                            </a:cubicBezTo>
                            <a:moveTo>
                              <a:pt x="581" y="833"/>
                            </a:moveTo>
                            <a:cubicBezTo>
                              <a:pt x="566" y="842"/>
                              <a:pt x="547" y="838"/>
                              <a:pt x="538" y="822"/>
                            </a:cubicBezTo>
                            <a:cubicBezTo>
                              <a:pt x="535" y="816"/>
                              <a:pt x="533" y="808"/>
                              <a:pt x="533" y="802"/>
                            </a:cubicBezTo>
                            <a:cubicBezTo>
                              <a:pt x="535" y="804"/>
                              <a:pt x="536" y="805"/>
                              <a:pt x="538" y="805"/>
                            </a:cubicBezTo>
                            <a:lnTo>
                              <a:pt x="582" y="830"/>
                            </a:lnTo>
                            <a:cubicBezTo>
                              <a:pt x="584" y="832"/>
                              <a:pt x="582" y="833"/>
                              <a:pt x="581" y="833"/>
                            </a:cubicBezTo>
                            <a:moveTo>
                              <a:pt x="673" y="923"/>
                            </a:moveTo>
                            <a:cubicBezTo>
                              <a:pt x="658" y="932"/>
                              <a:pt x="639" y="927"/>
                              <a:pt x="630" y="911"/>
                            </a:cubicBezTo>
                            <a:cubicBezTo>
                              <a:pt x="621" y="895"/>
                              <a:pt x="626" y="877"/>
                              <a:pt x="642" y="868"/>
                            </a:cubicBezTo>
                            <a:lnTo>
                              <a:pt x="644" y="866"/>
                            </a:lnTo>
                            <a:lnTo>
                              <a:pt x="651" y="871"/>
                            </a:lnTo>
                            <a:lnTo>
                              <a:pt x="651" y="871"/>
                            </a:lnTo>
                            <a:lnTo>
                              <a:pt x="706" y="904"/>
                            </a:lnTo>
                            <a:lnTo>
                              <a:pt x="673" y="923"/>
                            </a:lnTo>
                            <a:moveTo>
                              <a:pt x="794" y="993"/>
                            </a:moveTo>
                            <a:cubicBezTo>
                              <a:pt x="779" y="1002"/>
                              <a:pt x="760" y="997"/>
                              <a:pt x="751" y="981"/>
                            </a:cubicBezTo>
                            <a:cubicBezTo>
                              <a:pt x="742" y="965"/>
                              <a:pt x="746" y="947"/>
                              <a:pt x="763" y="938"/>
                            </a:cubicBezTo>
                            <a:cubicBezTo>
                              <a:pt x="764" y="938"/>
                              <a:pt x="764" y="936"/>
                              <a:pt x="766" y="936"/>
                            </a:cubicBezTo>
                            <a:lnTo>
                              <a:pt x="828" y="974"/>
                            </a:lnTo>
                            <a:lnTo>
                              <a:pt x="794" y="993"/>
                            </a:lnTo>
                            <a:moveTo>
                              <a:pt x="1268" y="698"/>
                            </a:moveTo>
                            <a:cubicBezTo>
                              <a:pt x="1259" y="714"/>
                              <a:pt x="1241" y="719"/>
                              <a:pt x="1224" y="710"/>
                            </a:cubicBezTo>
                            <a:lnTo>
                              <a:pt x="937" y="542"/>
                            </a:lnTo>
                            <a:lnTo>
                              <a:pt x="907" y="524"/>
                            </a:lnTo>
                            <a:cubicBezTo>
                              <a:pt x="894" y="515"/>
                              <a:pt x="874" y="521"/>
                              <a:pt x="867" y="534"/>
                            </a:cubicBezTo>
                            <a:cubicBezTo>
                              <a:pt x="858" y="548"/>
                              <a:pt x="862" y="567"/>
                              <a:pt x="877" y="575"/>
                            </a:cubicBezTo>
                            <a:lnTo>
                              <a:pt x="877" y="575"/>
                            </a:lnTo>
                            <a:lnTo>
                              <a:pt x="907" y="593"/>
                            </a:lnTo>
                            <a:lnTo>
                              <a:pt x="1195" y="760"/>
                            </a:lnTo>
                            <a:lnTo>
                              <a:pt x="1224" y="778"/>
                            </a:lnTo>
                            <a:cubicBezTo>
                              <a:pt x="1239" y="787"/>
                              <a:pt x="1245" y="807"/>
                              <a:pt x="1236" y="822"/>
                            </a:cubicBezTo>
                            <a:cubicBezTo>
                              <a:pt x="1227" y="838"/>
                              <a:pt x="1209" y="842"/>
                              <a:pt x="1193" y="833"/>
                            </a:cubicBezTo>
                            <a:lnTo>
                              <a:pt x="1163" y="816"/>
                            </a:lnTo>
                            <a:lnTo>
                              <a:pt x="876" y="649"/>
                            </a:lnTo>
                            <a:lnTo>
                              <a:pt x="846" y="631"/>
                            </a:lnTo>
                            <a:cubicBezTo>
                              <a:pt x="833" y="623"/>
                              <a:pt x="813" y="628"/>
                              <a:pt x="806" y="641"/>
                            </a:cubicBezTo>
                            <a:cubicBezTo>
                              <a:pt x="798" y="655"/>
                              <a:pt x="803" y="674"/>
                              <a:pt x="816" y="681"/>
                            </a:cubicBezTo>
                            <a:lnTo>
                              <a:pt x="846" y="699"/>
                            </a:lnTo>
                            <a:lnTo>
                              <a:pt x="864" y="710"/>
                            </a:lnTo>
                            <a:lnTo>
                              <a:pt x="1133" y="866"/>
                            </a:lnTo>
                            <a:cubicBezTo>
                              <a:pt x="1148" y="875"/>
                              <a:pt x="1154" y="895"/>
                              <a:pt x="1145" y="910"/>
                            </a:cubicBezTo>
                            <a:lnTo>
                              <a:pt x="1145" y="910"/>
                            </a:lnTo>
                            <a:cubicBezTo>
                              <a:pt x="1137" y="926"/>
                              <a:pt x="1119" y="930"/>
                              <a:pt x="1102" y="921"/>
                            </a:cubicBezTo>
                            <a:lnTo>
                              <a:pt x="1041" y="886"/>
                            </a:lnTo>
                            <a:lnTo>
                              <a:pt x="785" y="737"/>
                            </a:lnTo>
                            <a:lnTo>
                              <a:pt x="724" y="701"/>
                            </a:lnTo>
                            <a:cubicBezTo>
                              <a:pt x="709" y="693"/>
                              <a:pt x="691" y="699"/>
                              <a:pt x="684" y="713"/>
                            </a:cubicBezTo>
                            <a:cubicBezTo>
                              <a:pt x="676" y="726"/>
                              <a:pt x="681" y="742"/>
                              <a:pt x="694" y="751"/>
                            </a:cubicBezTo>
                            <a:lnTo>
                              <a:pt x="1011" y="936"/>
                            </a:lnTo>
                            <a:cubicBezTo>
                              <a:pt x="1026" y="945"/>
                              <a:pt x="1032" y="965"/>
                              <a:pt x="1023" y="980"/>
                            </a:cubicBezTo>
                            <a:cubicBezTo>
                              <a:pt x="1014" y="996"/>
                              <a:pt x="997" y="1000"/>
                              <a:pt x="980" y="991"/>
                            </a:cubicBezTo>
                            <a:lnTo>
                              <a:pt x="681" y="819"/>
                            </a:lnTo>
                            <a:lnTo>
                              <a:pt x="681" y="819"/>
                            </a:lnTo>
                            <a:lnTo>
                              <a:pt x="663" y="808"/>
                            </a:lnTo>
                            <a:lnTo>
                              <a:pt x="663" y="808"/>
                            </a:lnTo>
                            <a:lnTo>
                              <a:pt x="569" y="754"/>
                            </a:lnTo>
                            <a:cubicBezTo>
                              <a:pt x="563" y="751"/>
                              <a:pt x="557" y="745"/>
                              <a:pt x="553" y="742"/>
                            </a:cubicBezTo>
                            <a:cubicBezTo>
                              <a:pt x="548" y="737"/>
                              <a:pt x="542" y="732"/>
                              <a:pt x="536" y="731"/>
                            </a:cubicBezTo>
                            <a:cubicBezTo>
                              <a:pt x="466" y="668"/>
                              <a:pt x="447" y="561"/>
                              <a:pt x="496" y="475"/>
                            </a:cubicBezTo>
                            <a:lnTo>
                              <a:pt x="568" y="350"/>
                            </a:lnTo>
                            <a:cubicBezTo>
                              <a:pt x="603" y="288"/>
                              <a:pt x="664" y="253"/>
                              <a:pt x="728" y="249"/>
                            </a:cubicBezTo>
                            <a:cubicBezTo>
                              <a:pt x="761" y="247"/>
                              <a:pt x="794" y="253"/>
                              <a:pt x="827" y="267"/>
                            </a:cubicBezTo>
                            <a:lnTo>
                              <a:pt x="789" y="289"/>
                            </a:lnTo>
                            <a:lnTo>
                              <a:pt x="706" y="337"/>
                            </a:lnTo>
                            <a:lnTo>
                              <a:pt x="706" y="337"/>
                            </a:lnTo>
                            <a:lnTo>
                              <a:pt x="593" y="402"/>
                            </a:lnTo>
                            <a:cubicBezTo>
                              <a:pt x="579" y="409"/>
                              <a:pt x="574" y="428"/>
                              <a:pt x="582" y="442"/>
                            </a:cubicBezTo>
                            <a:cubicBezTo>
                              <a:pt x="623" y="513"/>
                              <a:pt x="712" y="543"/>
                              <a:pt x="780" y="503"/>
                            </a:cubicBezTo>
                            <a:lnTo>
                              <a:pt x="913" y="427"/>
                            </a:lnTo>
                            <a:cubicBezTo>
                              <a:pt x="913" y="427"/>
                              <a:pt x="915" y="427"/>
                              <a:pt x="915" y="425"/>
                            </a:cubicBezTo>
                            <a:lnTo>
                              <a:pt x="922" y="421"/>
                            </a:lnTo>
                            <a:lnTo>
                              <a:pt x="923" y="419"/>
                            </a:lnTo>
                            <a:cubicBezTo>
                              <a:pt x="944" y="408"/>
                              <a:pt x="968" y="413"/>
                              <a:pt x="980" y="430"/>
                            </a:cubicBezTo>
                            <a:cubicBezTo>
                              <a:pt x="964" y="431"/>
                              <a:pt x="953" y="446"/>
                              <a:pt x="955" y="463"/>
                            </a:cubicBezTo>
                            <a:cubicBezTo>
                              <a:pt x="956" y="472"/>
                              <a:pt x="961" y="479"/>
                              <a:pt x="970" y="484"/>
                            </a:cubicBezTo>
                            <a:lnTo>
                              <a:pt x="997" y="498"/>
                            </a:lnTo>
                            <a:cubicBezTo>
                              <a:pt x="998" y="500"/>
                              <a:pt x="1001" y="501"/>
                              <a:pt x="1002" y="501"/>
                            </a:cubicBezTo>
                            <a:lnTo>
                              <a:pt x="1259" y="652"/>
                            </a:lnTo>
                            <a:cubicBezTo>
                              <a:pt x="1270" y="663"/>
                              <a:pt x="1277" y="681"/>
                              <a:pt x="1268" y="698"/>
                            </a:cubicBezTo>
                            <a:moveTo>
                              <a:pt x="1303" y="617"/>
                            </a:moveTo>
                            <a:cubicBezTo>
                              <a:pt x="1297" y="611"/>
                              <a:pt x="1293" y="607"/>
                              <a:pt x="1285" y="602"/>
                            </a:cubicBezTo>
                            <a:lnTo>
                              <a:pt x="1044" y="461"/>
                            </a:lnTo>
                            <a:cubicBezTo>
                              <a:pt x="1046" y="443"/>
                              <a:pt x="1043" y="425"/>
                              <a:pt x="1034" y="409"/>
                            </a:cubicBezTo>
                            <a:cubicBezTo>
                              <a:pt x="1034" y="408"/>
                              <a:pt x="1032" y="406"/>
                              <a:pt x="1032" y="405"/>
                            </a:cubicBezTo>
                            <a:lnTo>
                              <a:pt x="1032" y="405"/>
                            </a:lnTo>
                            <a:lnTo>
                              <a:pt x="1032" y="405"/>
                            </a:lnTo>
                            <a:lnTo>
                              <a:pt x="1032" y="405"/>
                            </a:lnTo>
                            <a:cubicBezTo>
                              <a:pt x="1029" y="399"/>
                              <a:pt x="1025" y="393"/>
                              <a:pt x="1020" y="388"/>
                            </a:cubicBezTo>
                            <a:cubicBezTo>
                              <a:pt x="1016" y="384"/>
                              <a:pt x="1011" y="379"/>
                              <a:pt x="1005" y="375"/>
                            </a:cubicBezTo>
                            <a:lnTo>
                              <a:pt x="1005" y="375"/>
                            </a:lnTo>
                            <a:cubicBezTo>
                              <a:pt x="974" y="352"/>
                              <a:pt x="929" y="349"/>
                              <a:pt x="894" y="371"/>
                            </a:cubicBezTo>
                            <a:lnTo>
                              <a:pt x="892" y="371"/>
                            </a:lnTo>
                            <a:lnTo>
                              <a:pt x="891" y="373"/>
                            </a:lnTo>
                            <a:lnTo>
                              <a:pt x="758" y="448"/>
                            </a:lnTo>
                            <a:cubicBezTo>
                              <a:pt x="757" y="449"/>
                              <a:pt x="755" y="449"/>
                              <a:pt x="754" y="451"/>
                            </a:cubicBezTo>
                            <a:lnTo>
                              <a:pt x="751" y="452"/>
                            </a:lnTo>
                            <a:cubicBezTo>
                              <a:pt x="721" y="470"/>
                              <a:pt x="685" y="458"/>
                              <a:pt x="658" y="433"/>
                            </a:cubicBezTo>
                            <a:lnTo>
                              <a:pt x="737" y="387"/>
                            </a:lnTo>
                            <a:lnTo>
                              <a:pt x="819" y="340"/>
                            </a:lnTo>
                            <a:lnTo>
                              <a:pt x="821" y="340"/>
                            </a:lnTo>
                            <a:lnTo>
                              <a:pt x="821" y="340"/>
                            </a:lnTo>
                            <a:lnTo>
                              <a:pt x="906" y="291"/>
                            </a:lnTo>
                            <a:lnTo>
                              <a:pt x="906" y="291"/>
                            </a:lnTo>
                            <a:lnTo>
                              <a:pt x="932" y="276"/>
                            </a:lnTo>
                            <a:lnTo>
                              <a:pt x="932" y="276"/>
                            </a:lnTo>
                            <a:cubicBezTo>
                              <a:pt x="970" y="255"/>
                              <a:pt x="1010" y="246"/>
                              <a:pt x="1049" y="249"/>
                            </a:cubicBezTo>
                            <a:cubicBezTo>
                              <a:pt x="1101" y="253"/>
                              <a:pt x="1150" y="277"/>
                              <a:pt x="1186" y="318"/>
                            </a:cubicBezTo>
                            <a:cubicBezTo>
                              <a:pt x="1195" y="328"/>
                              <a:pt x="1203" y="338"/>
                              <a:pt x="1209" y="352"/>
                            </a:cubicBezTo>
                            <a:lnTo>
                              <a:pt x="1209" y="352"/>
                            </a:lnTo>
                            <a:lnTo>
                              <a:pt x="1281" y="476"/>
                            </a:lnTo>
                            <a:lnTo>
                              <a:pt x="1281" y="476"/>
                            </a:lnTo>
                            <a:lnTo>
                              <a:pt x="1281" y="476"/>
                            </a:lnTo>
                            <a:cubicBezTo>
                              <a:pt x="1305" y="519"/>
                              <a:pt x="1312" y="570"/>
                              <a:pt x="1303" y="617"/>
                            </a:cubicBezTo>
                            <a:moveTo>
                              <a:pt x="1419" y="478"/>
                            </a:moveTo>
                            <a:lnTo>
                              <a:pt x="1390" y="495"/>
                            </a:lnTo>
                            <a:lnTo>
                              <a:pt x="1390" y="495"/>
                            </a:lnTo>
                            <a:lnTo>
                              <a:pt x="1360" y="513"/>
                            </a:lnTo>
                            <a:lnTo>
                              <a:pt x="1358" y="515"/>
                            </a:lnTo>
                            <a:cubicBezTo>
                              <a:pt x="1352" y="492"/>
                              <a:pt x="1345" y="472"/>
                              <a:pt x="1333" y="451"/>
                            </a:cubicBezTo>
                            <a:cubicBezTo>
                              <a:pt x="1333" y="449"/>
                              <a:pt x="1332" y="448"/>
                              <a:pt x="1332" y="446"/>
                            </a:cubicBezTo>
                            <a:lnTo>
                              <a:pt x="1332" y="446"/>
                            </a:lnTo>
                            <a:lnTo>
                              <a:pt x="1260" y="322"/>
                            </a:lnTo>
                            <a:lnTo>
                              <a:pt x="1260" y="322"/>
                            </a:lnTo>
                            <a:cubicBezTo>
                              <a:pt x="1247" y="300"/>
                              <a:pt x="1232" y="280"/>
                              <a:pt x="1214" y="264"/>
                            </a:cubicBezTo>
                            <a:lnTo>
                              <a:pt x="1215" y="262"/>
                            </a:lnTo>
                            <a:lnTo>
                              <a:pt x="1245" y="245"/>
                            </a:lnTo>
                            <a:lnTo>
                              <a:pt x="1275" y="227"/>
                            </a:lnTo>
                            <a:lnTo>
                              <a:pt x="1294" y="215"/>
                            </a:lnTo>
                            <a:lnTo>
                              <a:pt x="1439" y="467"/>
                            </a:lnTo>
                            <a:lnTo>
                              <a:pt x="1419" y="478"/>
                            </a:lnTo>
                            <a:moveTo>
                              <a:pt x="1573" y="580"/>
                            </a:moveTo>
                            <a:lnTo>
                              <a:pt x="1323" y="145"/>
                            </a:lnTo>
                            <a:lnTo>
                              <a:pt x="1452" y="69"/>
                            </a:lnTo>
                            <a:lnTo>
                              <a:pt x="1702" y="503"/>
                            </a:lnTo>
                            <a:lnTo>
                              <a:pt x="1573" y="580"/>
                            </a:lnTo>
                            <a:moveTo>
                              <a:pt x="1618" y="506"/>
                            </a:moveTo>
                            <a:cubicBezTo>
                              <a:pt x="1634" y="497"/>
                              <a:pt x="1640" y="475"/>
                              <a:pt x="1631" y="458"/>
                            </a:cubicBezTo>
                            <a:cubicBezTo>
                              <a:pt x="1625" y="448"/>
                              <a:pt x="1613" y="440"/>
                              <a:pt x="1600" y="440"/>
                            </a:cubicBezTo>
                            <a:cubicBezTo>
                              <a:pt x="1594" y="440"/>
                              <a:pt x="1588" y="442"/>
                              <a:pt x="1583" y="445"/>
                            </a:cubicBezTo>
                            <a:cubicBezTo>
                              <a:pt x="1567" y="455"/>
                              <a:pt x="1561" y="476"/>
                              <a:pt x="1570" y="492"/>
                            </a:cubicBezTo>
                            <a:cubicBezTo>
                              <a:pt x="1580" y="509"/>
                              <a:pt x="1601" y="515"/>
                              <a:pt x="1618" y="506"/>
                            </a:cubicBezTo>
                            <a:close/>
                          </a:path>
                        </a:pathLst>
                      </a:custGeom>
                      <a:solidFill>
                        <a:srgbClr val="1f497d"/>
                      </a:solidFill>
                      <a:ln>
                        <a:noFill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shape_0" fillcolor="#1f497d" stroked="f" style="position:absolute;margin-left:32.25pt;margin-top:-10.55pt;width:50.1pt;height:30.05pt">
              <w10:wrap type="none"/>
              <v:fill o:detectmouseclick="t" type="solid" color2="#e0b682"/>
              <v:stroke color="#3465a4" joinstyle="round" endcap="flat"/>
            </v:shape>
          </w:pict>
        </mc:Fallback>
      </mc:AlternateContent>
      <mc:AlternateContent>
        <mc:Choice Requires="wpg">
          <w:drawing>
            <wp:anchor behindDoc="1" distT="0" distB="0" distL="114300" distR="114300" simplePos="0" locked="0" layoutInCell="1" allowOverlap="1" relativeHeight="3">
              <wp:simplePos x="0" y="0"/>
              <wp:positionH relativeFrom="column">
                <wp:posOffset>9525</wp:posOffset>
              </wp:positionH>
              <wp:positionV relativeFrom="paragraph">
                <wp:posOffset>-1763395</wp:posOffset>
              </wp:positionV>
              <wp:extent cx="6858635" cy="9775190"/>
              <wp:effectExtent l="0" t="0" r="0" b="0"/>
              <wp:wrapNone/>
              <wp:docPr id="2" name="Groupe 13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58000" cy="9774720"/>
                      </a:xfrm>
                    </wpg:grpSpPr>
                    <wpg:grpSp>
                      <wpg:cNvGrpSpPr/>
                      <wpg:grpSpPr>
                        <a:xfrm>
                          <a:off x="0" y="2760840"/>
                          <a:ext cx="6858000" cy="7013520"/>
                        </a:xfrm>
                      </wpg:grpSpPr>
                      <wpg:grpSp>
                        <wpg:cNvGrpSpPr/>
                        <wpg:grpSpPr>
                          <a:xfrm>
                            <a:off x="0" y="0"/>
                            <a:ext cx="6854760" cy="7013520"/>
                          </a:xfrm>
                        </wpg:grpSpPr>
                        <wps:wsp>
                          <wps:cNvSpPr txBox="1"/>
                          <wps:spPr>
                            <a:xfrm>
                              <a:off x="73080" y="0"/>
                              <a:ext cx="6781680" cy="7013520"/>
                            </a:xfrm>
                            <a:prstGeom prst="rect">
                              <a:avLst/>
                            </a:prstGeom>
                            <a:solidFill>
                              <a:srgbClr val="17365d">
                                <a:alpha val="20000"/>
                              </a:srgbClr>
                            </a:solidFill>
                            <a:ln>
                              <a:noFill/>
                            </a:ln>
                          </wps:spPr>
                          <wps:bodyPr/>
                        </wps:wsp>
                        <wps:wsp>
                          <wps:cNvSpPr txBox="1"/>
                          <wps:spPr>
                            <a:xfrm>
                              <a:off x="0" y="14760"/>
                              <a:ext cx="6785640" cy="69354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600">
                              <a:solidFill>
                                <a:srgbClr val="1f497d">
                                  <a:alpha val="30000"/>
                                </a:srgbClr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>
                        <wps:cNvSpPr txBox="1"/>
                        <wps:spPr>
                          <a:xfrm>
                            <a:off x="0" y="0"/>
                            <a:ext cx="6858000" cy="38160"/>
                          </a:xfrm>
                          <a:prstGeom prst="rect">
                            <a:avLst/>
                          </a:prstGeom>
                          <a:solidFill>
                            <a:srgbClr val="1f497d"/>
                          </a:solidFill>
                          <a:ln w="12600">
                            <a:solidFill>
                              <a:srgbClr val="1f497d"/>
                            </a:solidFill>
                            <a:round/>
                          </a:ln>
                        </wps:spPr>
                        <wps:bodyPr/>
                      </wps:wsp>
                    </wpg:grpSp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1294920"/>
                          <a:ext cx="6858000" cy="14756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1f497d"/>
                            </a:gs>
                            <a:gs pos="100000">
                              <a:srgbClr val="548dd4"/>
                            </a:gs>
                          </a:gsLst>
                          <a:lin ang="0"/>
                        </a:gradFill>
                        <a:ln>
                          <a:noFill/>
                        </a:ln>
                      </wps:spPr>
                      <wps:bodyPr/>
                    </wps:wsp>
                    <pic:pic xmlns:pic="http://schemas.openxmlformats.org/drawingml/2006/picture">
                      <pic:nvPicPr>
                        <pic:cNvPr id="1" name="Image 10" descr=""/>
                        <pic:cNvPicPr/>
                      </pic:nvPicPr>
                      <pic:blipFill>
                        <a:blip r:embed="rId1"/>
                        <a:srcRect l="0" t="0" r="694" b="35621"/>
                        <a:stretch/>
                      </pic:blipFill>
                      <pic:spPr>
                        <a:xfrm>
                          <a:off x="0" y="0"/>
                          <a:ext cx="6857280" cy="27705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wps:wsp>
                      <wps:cNvSpPr/>
                      <wps:spPr>
                        <a:xfrm>
                          <a:off x="4675680" y="162360"/>
                          <a:ext cx="886320" cy="85788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462" h="2383">
                              <a:moveTo>
                                <a:pt x="397" y="0"/>
                              </a:moveTo>
                              <a:lnTo>
                                <a:pt x="2064" y="0"/>
                              </a:lnTo>
                              <a:cubicBezTo>
                                <a:pt x="2283" y="0"/>
                                <a:pt x="2461" y="178"/>
                                <a:pt x="2461" y="398"/>
                              </a:cubicBezTo>
                              <a:lnTo>
                                <a:pt x="2461" y="2382"/>
                              </a:lnTo>
                              <a:lnTo>
                                <a:pt x="2461" y="2382"/>
                              </a:lnTo>
                              <a:lnTo>
                                <a:pt x="0" y="2382"/>
                              </a:lnTo>
                              <a:lnTo>
                                <a:pt x="0" y="2382"/>
                              </a:lnTo>
                              <a:lnTo>
                                <a:pt x="0" y="398"/>
                              </a:lnTo>
                              <a:cubicBezTo>
                                <a:pt x="0" y="178"/>
                                <a:pt x="178" y="0"/>
                                <a:pt x="39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e 13" style="position:absolute;margin-left:0.75pt;margin-top:-138.85pt;width:540pt;height:769.65pt" coordorigin="15,-2777" coordsize="10800,15393">
              <v:group id="shape_0" alt="Groupe 2" style="position:absolute;left:15;top:1571;width:10800;height:11045">
                <v:group id="shape_0" alt="Groupe 1" style="position:absolute;left:15;top:1571;width:10795;height:11045">
                  <v:shapetype id="_x0000_t202" coordsize="21600,21600" o:spt="202" path="m,l,21600l21600,21600l21600,xe">
                    <v:stroke joinstyle="miter"/>
                    <v:path gradientshapeok="t" o:connecttype="rect"/>
                  </v:shapetype>
                  <v:shape id="shape_0" ID="Rectangle" fillcolor="#17365d" stroked="f" style="position:absolute;left:130;top:1571;width:10679;height:11044" type="shapetype_202">
                    <w10:wrap type="none"/>
                    <v:fill o:detectmouseclick="t" type="solid" color2="#e8c9a2" opacity="0.19"/>
                    <v:stroke color="#3465a4" joinstyle="round" endcap="flat"/>
                  </v:shape>
                  <v:shape id="shape_0" ID="Rectangle" fillcolor="white" stroked="t" style="position:absolute;left:15;top:1594;width:10685;height:10921" type="shapetype_202">
                    <w10:wrap type="none"/>
                    <v:fill o:detectmouseclick="t" type="solid" color2="black"/>
                    <v:stroke color="#1f497d" weight="12600" joinstyle="round" endcap="flat"/>
                  </v:shape>
                </v:group>
                <v:shape id="shape_0" ID="Rectangle" fillcolor="#1f497d" stroked="t" style="position:absolute;left:15;top:1571;width:10799;height:59" type="shapetype_202">
                  <w10:wrap type="none"/>
                  <v:fill o:detectmouseclick="t" type="solid" color2="#e0b682"/>
                  <v:stroke color="#1f497d" weight="12600" joinstyle="round" endcap="flat"/>
                </v:shape>
              </v:group>
              <v:rect id="shape_0" ID="Rectangle 5" fillcolor="#1f497d" stroked="f" style="position:absolute;left:15;top:-738;width:10799;height:2323">
                <w10:wrap type="none"/>
                <v:fill o:detectmouseclick="t" color2="#548dd4"/>
                <v:stroke color="#3465a4" joinstyle="round" endcap="flat"/>
              </v:re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Image 10" stroked="f" style="position:absolute;left:15;top:-2777;width:10798;height:4362" type="shapetype_75">
                <v:imagedata r:id="rId1" o:detectmouseclick="t"/>
                <w10:wrap type="none"/>
                <v:stroke color="#3465a4" joinstyle="round" endcap="flat"/>
              </v:shape>
              <v:shape id="shape_0" ID="Rectangle à coins arrondis du même côté 14" fillcolor="white" stroked="f" style="position:absolute;left:450;top:-737;width:1394;height:1349">
                <w10:wrap type="none"/>
                <v:fill o:detectmouseclick="t" type="solid" color2="black"/>
                <v:stroke color="#3465a4" joinstyle="round" endcap="flat"/>
              </v:shape>
            </v:group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10"/>
  <w:defaultTabStop w:val="720"/>
  <w:autoHyphenation w:val="true"/>
  <w:compat/>
  <w:hyphenationZone w:val="425"/>
  <w:themeFontLang w:val="fr-F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Franklin Gothic Book" w:hAnsi="Franklin Gothic Book" w:eastAsia="Franklin Gothic Book" w:cs="Times New Roman" w:ascii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unhideWhenUsed="0" w:qFormat="1"/>
    <w:lsdException w:name="Strong" w:uiPriority="22" w:unhideWhenUsed="0" w:qFormat="1"/>
    <w:lsdException w:name="Emphasis" w:uiPriority="20" w:unhideWhenUsed="0" w:qFormat="1"/>
    <w:lsdException w:name="Table Grid" w:uiPriority="39" w:semiHidden="0" w:unhideWhenUsed="0"/>
    <w:lsdException w:name="Placeholder Text" w:unhideWhenUsed="0"/>
    <w:lsdException w:name="No Spacing" w:uiPriority="1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24d35"/>
    <w:pPr>
      <w:widowControl/>
      <w:bidi w:val="0"/>
      <w:spacing w:before="0" w:after="160"/>
      <w:jc w:val="center"/>
    </w:pPr>
    <w:rPr>
      <w:rFonts w:ascii="Franklin Gothic Book" w:hAnsi="Franklin Gothic Book" w:eastAsia="Franklin Gothic Book" w:cs="Times New Roman" w:asciiTheme="minorHAnsi" w:hAnsiTheme="minorHAnsi"/>
      <w:color w:val="auto"/>
      <w:kern w:val="0"/>
      <w:sz w:val="22"/>
      <w:szCs w:val="22"/>
      <w:lang w:val="fr-FR" w:eastAsia="en-US" w:bidi="ar-SA"/>
    </w:rPr>
  </w:style>
  <w:style w:type="paragraph" w:styleId="Titre1">
    <w:name w:val="Heading 1"/>
    <w:basedOn w:val="Normal"/>
    <w:next w:val="Normal"/>
    <w:link w:val="Titre1Car"/>
    <w:uiPriority w:val="9"/>
    <w:semiHidden/>
    <w:qFormat/>
    <w:rsid w:val="00e61d15"/>
    <w:pPr>
      <w:keepNext w:val="true"/>
      <w:keepLines/>
      <w:spacing w:before="240" w:after="0"/>
      <w:jc w:val="left"/>
      <w:outlineLvl w:val="0"/>
    </w:pPr>
    <w:rPr>
      <w:rFonts w:ascii="Constantia" w:hAnsi="Constantia" w:eastAsia="" w:cs="" w:asciiTheme="majorHAnsi" w:cstheme="majorBidi" w:eastAsiaTheme="majorEastAsia" w:hAnsiTheme="majorHAnsi"/>
      <w:color w:val="DAD08B" w:themeColor="accent1" w:themeShade="bf"/>
      <w:sz w:val="32"/>
      <w:szCs w:val="29"/>
      <w:lang w:val="en-I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tteCar" w:customStyle="1">
    <w:name w:val="En-tête Car"/>
    <w:basedOn w:val="DefaultParagraphFont"/>
    <w:link w:val="En-tte"/>
    <w:uiPriority w:val="99"/>
    <w:semiHidden/>
    <w:qFormat/>
    <w:rsid w:val="00e53aff"/>
    <w:rPr/>
  </w:style>
  <w:style w:type="character" w:styleId="PieddepageCar" w:customStyle="1">
    <w:name w:val="Pied de page Car"/>
    <w:basedOn w:val="DefaultParagraphFont"/>
    <w:link w:val="Pieddepage"/>
    <w:uiPriority w:val="99"/>
    <w:semiHidden/>
    <w:qFormat/>
    <w:rsid w:val="00e53aff"/>
    <w:rPr/>
  </w:style>
  <w:style w:type="character" w:styleId="TitreCar" w:customStyle="1">
    <w:name w:val="Titre Car"/>
    <w:link w:val="Titre"/>
    <w:qFormat/>
    <w:rsid w:val="00410e03"/>
    <w:rPr>
      <w:rFonts w:ascii="Constantia" w:hAnsi="Constantia" w:eastAsia="Times New Roman" w:asciiTheme="majorHAnsi" w:hAnsiTheme="majorHAnsi"/>
      <w:b/>
      <w:color w:val="FFFFFF"/>
      <w:spacing w:val="-10"/>
      <w:kern w:val="2"/>
      <w:sz w:val="32"/>
      <w:szCs w:val="56"/>
    </w:rPr>
  </w:style>
  <w:style w:type="character" w:styleId="PlaceholderText">
    <w:name w:val="Placeholder Text"/>
    <w:uiPriority w:val="99"/>
    <w:semiHidden/>
    <w:qFormat/>
    <w:rsid w:val="00e53aff"/>
    <w:rPr>
      <w:color w:val="808080"/>
    </w:rPr>
  </w:style>
  <w:style w:type="character" w:styleId="Titre1Car" w:customStyle="1">
    <w:name w:val="Titre 1 Car"/>
    <w:basedOn w:val="DefaultParagraphFont"/>
    <w:link w:val="Titre1"/>
    <w:uiPriority w:val="9"/>
    <w:semiHidden/>
    <w:qFormat/>
    <w:rsid w:val="00524d35"/>
    <w:rPr>
      <w:rFonts w:ascii="Constantia" w:hAnsi="Constantia" w:eastAsia="" w:cs="" w:asciiTheme="majorHAnsi" w:cstheme="majorBidi" w:eastAsiaTheme="majorEastAsia" w:hAnsiTheme="majorHAnsi"/>
      <w:color w:val="DAD08B" w:themeColor="accent1" w:themeShade="bf"/>
      <w:sz w:val="32"/>
      <w:szCs w:val="29"/>
      <w:lang w:val="en-IN" w:bidi="hi-IN"/>
    </w:rPr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8c5804"/>
    <w:rPr>
      <w:rFonts w:ascii="Segoe UI" w:hAnsi="Segoe UI" w:cs="Segoe UI"/>
      <w:color w:val="000000"/>
      <w:sz w:val="18"/>
      <w:szCs w:val="18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Entteetpieddepage">
    <w:name w:val="En-tête et pied de page"/>
    <w:basedOn w:val="Normal"/>
    <w:qFormat/>
    <w:pPr/>
    <w:rPr/>
  </w:style>
  <w:style w:type="paragraph" w:styleId="Entte">
    <w:name w:val="Header"/>
    <w:basedOn w:val="Normal"/>
    <w:link w:val="En-tteCar"/>
    <w:uiPriority w:val="99"/>
    <w:semiHidden/>
    <w:rsid w:val="00bc1b68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Pieddepage">
    <w:name w:val="Footer"/>
    <w:basedOn w:val="Normal"/>
    <w:link w:val="PieddepageCar"/>
    <w:uiPriority w:val="99"/>
    <w:semiHidden/>
    <w:rsid w:val="00bc1b68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Titreprincipal">
    <w:name w:val="Title"/>
    <w:basedOn w:val="Normal"/>
    <w:next w:val="Normal"/>
    <w:link w:val="TitreCar"/>
    <w:qFormat/>
    <w:rsid w:val="00410e03"/>
    <w:pPr>
      <w:spacing w:before="0" w:after="160"/>
      <w:contextualSpacing/>
    </w:pPr>
    <w:rPr>
      <w:rFonts w:ascii="Constantia" w:hAnsi="Constantia" w:eastAsia="Times New Roman" w:asciiTheme="majorHAnsi" w:hAnsiTheme="majorHAnsi"/>
      <w:b/>
      <w:color w:val="FFFFFF"/>
      <w:spacing w:val="-10"/>
      <w:kern w:val="2"/>
      <w:sz w:val="32"/>
      <w:szCs w:val="56"/>
    </w:rPr>
  </w:style>
  <w:style w:type="paragraph" w:styleId="NormalWeb">
    <w:name w:val="Normal (Web)"/>
    <w:basedOn w:val="Normal"/>
    <w:uiPriority w:val="99"/>
    <w:semiHidden/>
    <w:qFormat/>
    <w:rsid w:val="00265218"/>
    <w:pPr>
      <w:spacing w:beforeAutospacing="1" w:afterAutospacing="1"/>
    </w:pPr>
    <w:rPr>
      <w:rFonts w:ascii="Times New Roman" w:hAnsi="Times New Roman" w:eastAsia="Times New Roman"/>
    </w:rPr>
  </w:style>
  <w:style w:type="paragraph" w:styleId="Contacts" w:customStyle="1">
    <w:name w:val="Contacts"/>
    <w:basedOn w:val="Normal"/>
    <w:uiPriority w:val="5"/>
    <w:qFormat/>
    <w:rsid w:val="009f4149"/>
    <w:pPr>
      <w:spacing w:before="0" w:after="100"/>
    </w:pPr>
    <w:rPr>
      <w:color w:val="1F497D" w:themeColor="text2"/>
      <w:sz w:val="20"/>
      <w:szCs w:val="20"/>
    </w:rPr>
  </w:style>
  <w:style w:type="paragraph" w:styleId="Texteengras" w:customStyle="1">
    <w:name w:val="Texte en gras"/>
    <w:basedOn w:val="Normal"/>
    <w:uiPriority w:val="2"/>
    <w:qFormat/>
    <w:rsid w:val="00410e03"/>
    <w:pPr>
      <w:spacing w:before="0" w:after="120"/>
      <w:jc w:val="left"/>
    </w:pPr>
    <w:rPr>
      <w:b/>
      <w:bCs/>
      <w:color w:val="000000" w:themeColor="text1"/>
      <w:sz w:val="24"/>
    </w:rPr>
  </w:style>
  <w:style w:type="paragraph" w:styleId="Texteengrasbleu" w:customStyle="1">
    <w:name w:val="Texte en gras bleu"/>
    <w:basedOn w:val="Normal"/>
    <w:uiPriority w:val="4"/>
    <w:qFormat/>
    <w:rsid w:val="00410e03"/>
    <w:pPr>
      <w:spacing w:before="0" w:after="0"/>
    </w:pPr>
    <w:rPr>
      <w:b/>
      <w:bCs/>
      <w:color w:val="1F497D" w:themeColor="text2"/>
      <w:sz w:val="24"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8c5804"/>
    <w:pPr>
      <w:spacing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bc1b68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glossaryDocument" Target="glossary/document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<Relationship Id="rId10" Type="http://schemas.openxmlformats.org/officeDocument/2006/relationships/customXml" Target="../customXml/item3.xml"/><Relationship Id="rId11" Type="http://schemas.openxmlformats.org/officeDocument/2006/relationships/customXml" Target="../customXml/item4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glossary/_rels/document.xml.rels><?xml version="1.0" encoding="UTF-8"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
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0F138EFA019451F98E69344404FDDA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7876F02-F249-4606-ADD2-F6AD636FC299}"/>
      </w:docPartPr>
      <w:docPartBody>
        <w:p w:rsidR="00000000" w:rsidRDefault="008E6251">
          <w:pPr>
            <w:pStyle w:val="20F138EFA019451F98E69344404FDDA7"/>
          </w:pPr>
          <w:r w:rsidRPr="004119FB">
            <w:rPr>
              <w:lang w:val="fr-CA" w:bidi="fr-FR"/>
            </w:rPr>
            <w:t>Formulaire d’admission de client</w:t>
          </w:r>
        </w:p>
      </w:docPartBody>
    </w:docPart>
    <w:docPart>
      <w:docPartPr>
        <w:name w:val="E75553EDB02649589C894DC522937B8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6B59C0A-D3F2-4FCC-899A-B859CB0C93B9}"/>
      </w:docPartPr>
      <w:docPartBody>
        <w:p w:rsidR="00000000" w:rsidRDefault="008E6251">
          <w:pPr>
            <w:pStyle w:val="E75553EDB02649589C894DC522937B8A"/>
          </w:pPr>
          <w:r w:rsidRPr="004119FB">
            <w:rPr>
              <w:lang w:val="fr-CA" w:bidi="fr-FR"/>
            </w:rPr>
            <w:t>Date</w:t>
          </w:r>
        </w:p>
      </w:docPartBody>
    </w:docPart>
    <w:docPart>
      <w:docPartPr>
        <w:name w:val="14501E90503F4226924ACC030748F8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117C815-1139-4E82-BFCB-CE20801AF108}"/>
      </w:docPartPr>
      <w:docPartBody>
        <w:p w:rsidR="00000000" w:rsidRDefault="008E6251">
          <w:pPr>
            <w:pStyle w:val="14501E90503F4226924ACC030748F8CB"/>
          </w:pPr>
          <w:r w:rsidRPr="004119FB">
            <w:rPr>
              <w:lang w:val="fr-CA" w:bidi="fr-FR"/>
            </w:rPr>
            <w:t>Nom de l’agent/délégué</w:t>
          </w:r>
        </w:p>
      </w:docPartBody>
    </w:docPart>
    <w:docPart>
      <w:docPartPr>
        <w:name w:val="D00C3B00D8F149C9AE104F762ED38D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A9CC0E-FC7D-4B00-BD79-F915BC18BE68}"/>
      </w:docPartPr>
      <w:docPartBody>
        <w:p w:rsidR="00000000" w:rsidRDefault="008E6251">
          <w:pPr>
            <w:pStyle w:val="D00C3B00D8F149C9AE104F762ED38DB5"/>
          </w:pPr>
          <w:r w:rsidRPr="004119FB">
            <w:rPr>
              <w:lang w:val="fr-CA" w:bidi="fr-FR"/>
            </w:rPr>
            <w:t>Nom du client</w:t>
          </w:r>
        </w:p>
      </w:docPartBody>
    </w:docPart>
    <w:docPart>
      <w:docPartPr>
        <w:name w:val="0AAEE935D53B4C7FBE613F0308E6F7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18C0767-F4A4-47CC-BA99-92C0786873E4}"/>
      </w:docPartPr>
      <w:docPartBody>
        <w:p w:rsidR="00000000" w:rsidRDefault="008E6251">
          <w:pPr>
            <w:pStyle w:val="0AAEE935D53B4C7FBE613F0308E6F72D"/>
          </w:pPr>
          <w:r w:rsidRPr="004119FB">
            <w:rPr>
              <w:lang w:val="fr-CA" w:bidi="fr-FR"/>
            </w:rPr>
            <w:t>Nom de l’organisation/société du client</w:t>
          </w:r>
        </w:p>
      </w:docPartBody>
    </w:docPart>
    <w:docPart>
      <w:docPartPr>
        <w:name w:val="8C3F44F0C4464FFEAD987D96462AFF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A3CB4F-CCDA-4782-9A62-EAC1ACDCDBED}"/>
      </w:docPartPr>
      <w:docPartBody>
        <w:p w:rsidR="00000000" w:rsidRDefault="008E6251">
          <w:pPr>
            <w:pStyle w:val="8C3F44F0C4464FFEAD987D96462AFF7F"/>
          </w:pPr>
          <w:r w:rsidRPr="004119FB">
            <w:rPr>
              <w:lang w:val="fr-CA" w:bidi="fr-FR"/>
            </w:rPr>
            <w:t>Informations sur le client</w:t>
          </w:r>
        </w:p>
      </w:docPartBody>
    </w:docPart>
    <w:docPart>
      <w:docPartPr>
        <w:name w:val="4CDF5C644853417DB7B0A0E6233216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9EF460-E229-4CC2-8230-4FF55A890026}"/>
      </w:docPartPr>
      <w:docPartBody>
        <w:p w:rsidR="00000000" w:rsidRDefault="008E6251">
          <w:pPr>
            <w:pStyle w:val="4CDF5C644853417DB7B0A0E623321600"/>
          </w:pPr>
          <w:r w:rsidRPr="004119FB">
            <w:rPr>
              <w:lang w:val="fr-CA" w:bidi="fr-FR"/>
            </w:rPr>
            <w:t>Téléphone domicile</w:t>
          </w:r>
        </w:p>
      </w:docPartBody>
    </w:docPart>
    <w:docPart>
      <w:docPartPr>
        <w:name w:val="5A427280271A4DED848F70FDC19E8B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B153664-32B4-4939-9E3D-B2D972BCFC77}"/>
      </w:docPartPr>
      <w:docPartBody>
        <w:p w:rsidR="00000000" w:rsidRDefault="008E6251">
          <w:pPr>
            <w:pStyle w:val="5A427280271A4DED848F70FDC19E8B26"/>
          </w:pPr>
          <w:r w:rsidRPr="004119FB">
            <w:rPr>
              <w:lang w:val="fr-CA" w:bidi="fr-FR"/>
            </w:rPr>
            <w:t>Téléphone mobile</w:t>
          </w:r>
        </w:p>
      </w:docPartBody>
    </w:docPart>
    <w:docPart>
      <w:docPartPr>
        <w:name w:val="D2B7CCEDEFD94089828A3AA5E993BC8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CC1886-98F2-4988-9E51-D55D244D72D8}"/>
      </w:docPartPr>
      <w:docPartBody>
        <w:p w:rsidR="00000000" w:rsidRDefault="008E6251">
          <w:pPr>
            <w:pStyle w:val="D2B7CCEDEFD94089828A3AA5E993BC88"/>
          </w:pPr>
          <w:r>
            <w:rPr>
              <w:lang w:val="fr-CA" w:bidi="fr-FR"/>
            </w:rPr>
            <w:t>Adresse courriel</w:t>
          </w:r>
        </w:p>
      </w:docPartBody>
    </w:docPart>
    <w:docPart>
      <w:docPartPr>
        <w:name w:val="FA5DA94089754601A34FEBEEBB70B44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146B66E-90FD-4437-A32F-38FBC19DC16B}"/>
      </w:docPartPr>
      <w:docPartBody>
        <w:p w:rsidR="00000000" w:rsidRDefault="008E6251">
          <w:pPr>
            <w:pStyle w:val="FA5DA94089754601A34FEBEEBB70B446"/>
          </w:pPr>
          <w:r w:rsidRPr="004119FB">
            <w:rPr>
              <w:lang w:val="fr-CA" w:bidi="fr-FR"/>
            </w:rPr>
            <w:t>Adresse</w:t>
          </w:r>
        </w:p>
      </w:docPartBody>
    </w:docPart>
    <w:docPart>
      <w:docPartPr>
        <w:name w:val="7C24E173B41F4131A6019C4D686197A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0AFE442-5DA2-4072-871B-A24172596368}"/>
      </w:docPartPr>
      <w:docPartBody>
        <w:p w:rsidR="00000000" w:rsidRDefault="008E6251">
          <w:pPr>
            <w:pStyle w:val="7C24E173B41F4131A6019C4D686197A3"/>
          </w:pPr>
          <w:r w:rsidRPr="004119FB">
            <w:rPr>
              <w:lang w:val="fr-CA" w:bidi="fr-FR"/>
            </w:rPr>
            <w:t>Ville</w:t>
          </w:r>
        </w:p>
      </w:docPartBody>
    </w:docPart>
    <w:docPart>
      <w:docPartPr>
        <w:name w:val="C4711A17AB61460F988D8B39345D0F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D3D4EE-AB7D-415F-A53D-7123CF7BF8F4}"/>
      </w:docPartPr>
      <w:docPartBody>
        <w:p w:rsidR="00000000" w:rsidRDefault="008E6251">
          <w:pPr>
            <w:pStyle w:val="C4711A17AB61460F988D8B39345D0FA9"/>
          </w:pPr>
          <w:r w:rsidRPr="004119FB">
            <w:rPr>
              <w:lang w:val="fr-CA" w:bidi="fr-FR"/>
            </w:rPr>
            <w:t>Département</w:t>
          </w:r>
        </w:p>
      </w:docPartBody>
    </w:docPart>
    <w:docPart>
      <w:docPartPr>
        <w:name w:val="A0DA107360E24C3999CB6B0853573E0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172409-E9CD-4762-BBDF-B3A2CE4BCFA4}"/>
      </w:docPartPr>
      <w:docPartBody>
        <w:p w:rsidR="00000000" w:rsidRDefault="008E6251">
          <w:pPr>
            <w:pStyle w:val="A0DA107360E24C3999CB6B0853573E02"/>
          </w:pPr>
          <w:r w:rsidRPr="004119FB">
            <w:rPr>
              <w:lang w:val="fr-CA" w:bidi="fr-FR"/>
            </w:rPr>
            <w:t>Code postal</w:t>
          </w:r>
        </w:p>
      </w:docPartBody>
    </w:docPart>
    <w:docPart>
      <w:docPartPr>
        <w:name w:val="4DC4E85A50C842F18EB227492245377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BD6DB66-66E4-4D66-84BB-B5059009BAB5}"/>
      </w:docPartPr>
      <w:docPartBody>
        <w:p w:rsidR="00000000" w:rsidRDefault="008E6251">
          <w:pPr>
            <w:pStyle w:val="4DC4E85A50C842F18EB227492245377D"/>
          </w:pPr>
          <w:r w:rsidRPr="004119FB">
            <w:rPr>
              <w:lang w:val="fr-CA" w:bidi="fr-FR"/>
            </w:rPr>
            <w:t>Type de profession/d’activité</w:t>
          </w:r>
        </w:p>
      </w:docPartBody>
    </w:docPart>
    <w:docPart>
      <w:docPartPr>
        <w:name w:val="FF2AD1DD10864DCB897920CFF9CD65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F4DD284-5311-44D9-8D39-13E9CAE543D8}"/>
      </w:docPartPr>
      <w:docPartBody>
        <w:p w:rsidR="00000000" w:rsidRDefault="008E6251">
          <w:pPr>
            <w:pStyle w:val="FF2AD1DD10864DCB897920CFF9CD652F"/>
          </w:pPr>
          <w:r w:rsidRPr="004119FB">
            <w:rPr>
              <w:lang w:val="fr-CA" w:bidi="fr-FR"/>
            </w:rPr>
            <w:t>DATE DE NAISSANCE</w:t>
          </w:r>
        </w:p>
      </w:docPartBody>
    </w:docPart>
    <w:docPart>
      <w:docPartPr>
        <w:name w:val="A01B4DEF910642A690C5B74A5DFE333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4D4EA39-0A09-4EC5-A6B0-42A8EDC53E18}"/>
      </w:docPartPr>
      <w:docPartBody>
        <w:p w:rsidR="00000000" w:rsidRDefault="008E6251">
          <w:pPr>
            <w:pStyle w:val="A01B4DEF910642A690C5B74A5DFE333E"/>
          </w:pPr>
          <w:r w:rsidRPr="004119FB">
            <w:rPr>
              <w:lang w:val="fr-CA" w:bidi="fr-FR"/>
            </w:rPr>
            <w:t>Sexe</w:t>
          </w:r>
        </w:p>
      </w:docPartBody>
    </w:docPart>
    <w:docPart>
      <w:docPartPr>
        <w:name w:val="8F480494BEA84604A85831485C5358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D2B2D6F-8FA7-4A4F-86A3-31DE21864EC2}"/>
      </w:docPartPr>
      <w:docPartBody>
        <w:p w:rsidR="00000000" w:rsidRDefault="008E6251">
          <w:pPr>
            <w:pStyle w:val="8F480494BEA84604A85831485C535876"/>
          </w:pPr>
          <w:r w:rsidRPr="004119FB">
            <w:rPr>
              <w:lang w:val="fr-CA" w:bidi="fr-FR"/>
            </w:rPr>
            <w:t>Informations supplémentaires (senior/militaire/etc.)</w:t>
          </w:r>
        </w:p>
      </w:docPartBody>
    </w:docPart>
    <w:docPart>
      <w:docPartPr>
        <w:name w:val="4ECED00B6C4B46EDAF93522596156FB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E8BC494-DD0E-4A0D-BE91-80E979CDDC9B}"/>
      </w:docPartPr>
      <w:docPartBody>
        <w:p w:rsidR="00000000" w:rsidRDefault="008E6251">
          <w:pPr>
            <w:pStyle w:val="4ECED00B6C4B46EDAF93522596156FB6"/>
          </w:pPr>
          <w:r w:rsidRPr="004119FB">
            <w:rPr>
              <w:lang w:val="fr-CA" w:bidi="fr-FR"/>
            </w:rPr>
            <w:t>Demandes de service</w:t>
          </w:r>
        </w:p>
      </w:docPartBody>
    </w:docPart>
    <w:docPart>
      <w:docPartPr>
        <w:name w:val="1FF5BFB83BD2441C9877EFEC6102AD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5A168CC-57E7-4CB2-9FB1-1B2976D19EAF}"/>
      </w:docPartPr>
      <w:docPartBody>
        <w:p w:rsidR="00000000" w:rsidRDefault="008E6251">
          <w:pPr>
            <w:pStyle w:val="1FF5BFB83BD2441C9877EFEC6102AD5A"/>
          </w:pPr>
          <w:r w:rsidRPr="004119FB">
            <w:rPr>
              <w:lang w:val="fr-CA" w:bidi="fr-FR"/>
            </w:rPr>
            <w:t>Demandes autres/spéciales</w:t>
          </w:r>
        </w:p>
      </w:docPartBody>
    </w:docPart>
    <w:docPart>
      <w:docPartPr>
        <w:name w:val="9322E2A5534C442EBB67AE2B9E8B814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E93FE7-B3F3-42F8-AFB4-2E549C07258A}"/>
      </w:docPartPr>
      <w:docPartBody>
        <w:p w:rsidR="00000000" w:rsidRDefault="008E6251">
          <w:pPr>
            <w:pStyle w:val="9322E2A5534C442EBB67AE2B9E8B814E"/>
          </w:pPr>
          <w:r w:rsidRPr="004119FB">
            <w:rPr>
              <w:lang w:val="fr-CA" w:bidi="fr-FR"/>
            </w:rPr>
            <w:t>Disponibilité pour suivis</w:t>
          </w:r>
        </w:p>
      </w:docPartBody>
    </w:docPart>
    <w:docPart>
      <w:docPartPr>
        <w:name w:val="0283AB5DBA9D47EA8301D2E58064201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2F605DC-A270-4E00-B825-7285B27103F6}"/>
      </w:docPartPr>
      <w:docPartBody>
        <w:p w:rsidR="00000000" w:rsidRDefault="008E6251">
          <w:pPr>
            <w:pStyle w:val="0283AB5DBA9D47EA8301D2E580642014"/>
          </w:pPr>
          <w:r w:rsidRPr="004119FB">
            <w:rPr>
              <w:lang w:val="fr-CA" w:bidi="fr-FR"/>
            </w:rPr>
            <w:t>Ancien client ?</w:t>
          </w:r>
        </w:p>
      </w:docPartBody>
    </w:docPart>
    <w:docPart>
      <w:docPartPr>
        <w:name w:val="7743D8CAF1824190B83B60512C659E7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1F8A42-B41C-48DC-9052-6F72668498D9}"/>
      </w:docPartPr>
      <w:docPartBody>
        <w:p w:rsidR="00000000" w:rsidRDefault="008E6251">
          <w:pPr>
            <w:pStyle w:val="7743D8CAF1824190B83B60512C659E7B"/>
          </w:pPr>
          <w:r w:rsidRPr="004119FB">
            <w:rPr>
              <w:lang w:val="fr-CA" w:bidi="fr-FR"/>
            </w:rPr>
            <w:t>Référencé par</w:t>
          </w:r>
        </w:p>
      </w:docPartBody>
    </w:docPart>
    <w:docPart>
      <w:docPartPr>
        <w:name w:val="A2DD52FE7E0E4D6BA8C3CEBF2471A87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B05C30-DC96-4624-9246-146A1E04ACD8}"/>
      </w:docPartPr>
      <w:docPartBody>
        <w:p w:rsidR="00000000" w:rsidRDefault="008E6251">
          <w:pPr>
            <w:pStyle w:val="A2DD52FE7E0E4D6BA8C3CEBF2471A87B"/>
          </w:pPr>
          <w:r w:rsidRPr="009F4149">
            <w:rPr>
              <w:lang w:bidi="fr-FR"/>
            </w:rPr>
            <w:t>[ADRESSE DU BUREAU]</w:t>
          </w:r>
        </w:p>
      </w:docPartBody>
    </w:docPart>
    <w:docPart>
      <w:docPartPr>
        <w:name w:val="FF9190E3F4CB46599581BF3EEF8E96D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41FCEB-813B-4DAA-A70B-939D92CBBE4D}"/>
      </w:docPartPr>
      <w:docPartBody>
        <w:p w:rsidR="00000000" w:rsidRDefault="008E6251">
          <w:pPr>
            <w:pStyle w:val="FF9190E3F4CB46599581BF3EEF8E96D8"/>
          </w:pPr>
          <w:r w:rsidRPr="009F4149">
            <w:rPr>
              <w:lang w:bidi="fr-FR"/>
            </w:rPr>
            <w:t>[NUMÉRO DE TÉLÉPHONE]</w:t>
          </w:r>
        </w:p>
      </w:docPartBody>
    </w:docPart>
    <w:docPart>
      <w:docPartPr>
        <w:name w:val="E19C6DF043AB43D7B21356636A41B54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4818AC9-F58F-4916-AEA8-FEDDB0337C22}"/>
      </w:docPartPr>
      <w:docPartBody>
        <w:p w:rsidR="00000000" w:rsidRDefault="008E6251">
          <w:pPr>
            <w:pStyle w:val="E19C6DF043AB43D7B21356636A41B54A"/>
          </w:pPr>
          <w:r>
            <w:rPr>
              <w:lang w:bidi="fr-FR"/>
            </w:rPr>
            <w:t>[COURRIEL]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8E6251"/>
    <w:rsid w:val="008E6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20F138EFA019451F98E69344404FDDA7">
    <w:name w:val="20F138EFA019451F98E69344404FDDA7"/>
  </w:style>
  <w:style w:type="paragraph" w:customStyle="1" w:styleId="E75553EDB02649589C894DC522937B8A">
    <w:name w:val="E75553EDB02649589C894DC522937B8A"/>
  </w:style>
  <w:style w:type="paragraph" w:customStyle="1" w:styleId="14501E90503F4226924ACC030748F8CB">
    <w:name w:val="14501E90503F4226924ACC030748F8CB"/>
  </w:style>
  <w:style w:type="paragraph" w:customStyle="1" w:styleId="D00C3B00D8F149C9AE104F762ED38DB5">
    <w:name w:val="D00C3B00D8F149C9AE104F762ED38DB5"/>
  </w:style>
  <w:style w:type="paragraph" w:customStyle="1" w:styleId="0AAEE935D53B4C7FBE613F0308E6F72D">
    <w:name w:val="0AAEE935D53B4C7FBE613F0308E6F72D"/>
  </w:style>
  <w:style w:type="paragraph" w:customStyle="1" w:styleId="8C3F44F0C4464FFEAD987D96462AFF7F">
    <w:name w:val="8C3F44F0C4464FFEAD987D96462AFF7F"/>
  </w:style>
  <w:style w:type="paragraph" w:customStyle="1" w:styleId="4CDF5C644853417DB7B0A0E623321600">
    <w:name w:val="4CDF5C644853417DB7B0A0E623321600"/>
  </w:style>
  <w:style w:type="paragraph" w:customStyle="1" w:styleId="5A427280271A4DED848F70FDC19E8B26">
    <w:name w:val="5A427280271A4DED848F70FDC19E8B26"/>
  </w:style>
  <w:style w:type="paragraph" w:customStyle="1" w:styleId="D2B7CCEDEFD94089828A3AA5E993BC88">
    <w:name w:val="D2B7CCEDEFD94089828A3AA5E993BC88"/>
  </w:style>
  <w:style w:type="paragraph" w:customStyle="1" w:styleId="FA5DA94089754601A34FEBEEBB70B446">
    <w:name w:val="FA5DA94089754601A34FEBEEBB70B446"/>
  </w:style>
  <w:style w:type="paragraph" w:customStyle="1" w:styleId="7C24E173B41F4131A6019C4D686197A3">
    <w:name w:val="7C24E173B41F4131A6019C4D686197A3"/>
  </w:style>
  <w:style w:type="paragraph" w:customStyle="1" w:styleId="C4711A17AB61460F988D8B39345D0FA9">
    <w:name w:val="C4711A17AB61460F988D8B39345D0FA9"/>
  </w:style>
  <w:style w:type="paragraph" w:customStyle="1" w:styleId="A0DA107360E24C3999CB6B0853573E02">
    <w:name w:val="A0DA107360E24C3999CB6B0853573E02"/>
  </w:style>
  <w:style w:type="paragraph" w:customStyle="1" w:styleId="4DC4E85A50C842F18EB227492245377D">
    <w:name w:val="4DC4E85A50C842F18EB227492245377D"/>
  </w:style>
  <w:style w:type="paragraph" w:customStyle="1" w:styleId="FF2AD1DD10864DCB897920CFF9CD652F">
    <w:name w:val="FF2AD1DD10864DCB897920CFF9CD652F"/>
  </w:style>
  <w:style w:type="paragraph" w:customStyle="1" w:styleId="A01B4DEF910642A690C5B74A5DFE333E">
    <w:name w:val="A01B4DEF910642A690C5B74A5DFE333E"/>
  </w:style>
  <w:style w:type="paragraph" w:customStyle="1" w:styleId="8F480494BEA84604A85831485C535876">
    <w:name w:val="8F480494BEA84604A85831485C535876"/>
  </w:style>
  <w:style w:type="paragraph" w:customStyle="1" w:styleId="4ECED00B6C4B46EDAF93522596156FB6">
    <w:name w:val="4ECED00B6C4B46EDAF93522596156FB6"/>
  </w:style>
  <w:style w:type="paragraph" w:customStyle="1" w:styleId="1FF5BFB83BD2441C9877EFEC6102AD5A">
    <w:name w:val="1FF5BFB83BD2441C9877EFEC6102AD5A"/>
  </w:style>
  <w:style w:type="paragraph" w:customStyle="1" w:styleId="9322E2A5534C442EBB67AE2B9E8B814E">
    <w:name w:val="9322E2A5534C442EBB67AE2B9E8B814E"/>
  </w:style>
  <w:style w:type="paragraph" w:customStyle="1" w:styleId="0283AB5DBA9D47EA8301D2E580642014">
    <w:name w:val="0283AB5DBA9D47EA8301D2E580642014"/>
  </w:style>
  <w:style w:type="paragraph" w:customStyle="1" w:styleId="7743D8CAF1824190B83B60512C659E7B">
    <w:name w:val="7743D8CAF1824190B83B60512C659E7B"/>
  </w:style>
  <w:style w:type="paragraph" w:customStyle="1" w:styleId="A2DD52FE7E0E4D6BA8C3CEBF2471A87B">
    <w:name w:val="A2DD52FE7E0E4D6BA8C3CEBF2471A87B"/>
  </w:style>
  <w:style w:type="paragraph" w:customStyle="1" w:styleId="FF9190E3F4CB46599581BF3EEF8E96D8">
    <w:name w:val="FF9190E3F4CB46599581BF3EEF8E96D8"/>
  </w:style>
  <w:style w:type="paragraph" w:customStyle="1" w:styleId="E19C6DF043AB43D7B21356636A41B54A">
    <w:name w:val="E19C6DF043AB43D7B21356636A41B54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heme1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BUS_Activity Based Cost Tracker">
      <a:majorFont>
        <a:latin typeface="Constantia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 Dark" id="{D39323B7-B2D6-4C10-818B-A5CD4ACE85BD}" vid="{15FD9199-0511-4D87-8BFB-2FF3F0C5B55D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761C04-73BE-49D8-9BE4-DE11530A22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C0E3DC-2249-4E26-B030-8E6ACECBD2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E182A5-01FE-47DC-9F56-AD00D2DEE96C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FE69FAB8-1953-4EE4-9987-C570CC96B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tf89431078_win32.dotx</Template>
  <TotalTime>3</TotalTime>
  <Application>LibreOffice/6.4.7.2$Linux_X86_64 LibreOffice_project/40$Build-2</Application>
  <Pages>1</Pages>
  <Words>61</Words>
  <Characters>427</Characters>
  <CharactersWithSpaces>464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2021-06-20T03:00:00Z</dcterms:created>
  <dc:creator/>
  <dc:description/>
  <dc:language>fr-FR</dc:language>
  <cp:lastModifiedBy/>
  <dcterms:modified xsi:type="dcterms:W3CDTF">2023-09-02T19:52:46Z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ntentTypeId">
    <vt:lpwstr>0x01010079F111ED35F8CC479449609E8A0923A6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